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475" w:rsidRDefault="000E5475" w:rsidP="003C100F"/>
    <w:p w:rsidR="000E5475" w:rsidRPr="001D5273" w:rsidRDefault="001D5273" w:rsidP="001D5273">
      <w:pPr>
        <w:jc w:val="center"/>
        <w:rPr>
          <w:sz w:val="28"/>
        </w:rPr>
      </w:pPr>
      <w:r w:rsidRPr="001D5273">
        <w:rPr>
          <w:sz w:val="28"/>
        </w:rPr>
        <w:t>REQUEST FORM</w:t>
      </w:r>
    </w:p>
    <w:p w:rsidR="000E5475" w:rsidRPr="0021378D" w:rsidRDefault="001D5273" w:rsidP="0021378D">
      <w:pPr>
        <w:spacing w:after="280"/>
        <w:rPr>
          <w:b/>
          <w:sz w:val="24"/>
        </w:rPr>
      </w:pPr>
      <w:r w:rsidRPr="0021378D">
        <w:rPr>
          <w:b/>
          <w:sz w:val="24"/>
        </w:rPr>
        <w:t>Name:</w:t>
      </w:r>
      <w:r w:rsidR="0021378D" w:rsidRPr="0021378D">
        <w:rPr>
          <w:sz w:val="24"/>
        </w:rPr>
        <w:t xml:space="preserve"> </w:t>
      </w:r>
    </w:p>
    <w:p w:rsidR="001D5273" w:rsidRPr="0021378D" w:rsidRDefault="001D5273" w:rsidP="0021378D">
      <w:pPr>
        <w:spacing w:after="280"/>
        <w:rPr>
          <w:b/>
          <w:sz w:val="24"/>
        </w:rPr>
      </w:pPr>
      <w:r w:rsidRPr="0021378D">
        <w:rPr>
          <w:b/>
          <w:sz w:val="24"/>
        </w:rPr>
        <w:t>Email Address:</w:t>
      </w:r>
      <w:r w:rsidR="0021378D" w:rsidRPr="0021378D">
        <w:rPr>
          <w:b/>
          <w:sz w:val="24"/>
        </w:rPr>
        <w:t xml:space="preserve"> </w:t>
      </w:r>
    </w:p>
    <w:p w:rsidR="001D5273" w:rsidRPr="0021378D" w:rsidRDefault="001D5273" w:rsidP="0021378D">
      <w:pPr>
        <w:spacing w:after="280"/>
        <w:rPr>
          <w:b/>
          <w:sz w:val="24"/>
        </w:rPr>
      </w:pPr>
      <w:r w:rsidRPr="0021378D">
        <w:rPr>
          <w:b/>
          <w:sz w:val="24"/>
        </w:rPr>
        <w:t>Phone number:</w:t>
      </w:r>
      <w:r w:rsidR="0021378D" w:rsidRPr="0021378D">
        <w:rPr>
          <w:b/>
          <w:sz w:val="24"/>
        </w:rPr>
        <w:t xml:space="preserve"> </w:t>
      </w:r>
    </w:p>
    <w:p w:rsidR="001D5273" w:rsidRPr="00EA394C" w:rsidRDefault="001D5273" w:rsidP="0021378D">
      <w:pPr>
        <w:spacing w:after="280"/>
        <w:rPr>
          <w:sz w:val="24"/>
        </w:rPr>
      </w:pPr>
      <w:r w:rsidRPr="0021378D">
        <w:rPr>
          <w:b/>
          <w:sz w:val="24"/>
        </w:rPr>
        <w:t>Which script consulting service do you require?</w:t>
      </w:r>
      <w:r w:rsidRPr="00EA394C">
        <w:rPr>
          <w:sz w:val="24"/>
        </w:rPr>
        <w:t xml:space="preserve"> </w:t>
      </w:r>
      <w:r w:rsidRPr="0021378D">
        <w:rPr>
          <w:i/>
          <w:sz w:val="24"/>
        </w:rPr>
        <w:t>(</w:t>
      </w:r>
      <w:proofErr w:type="gramStart"/>
      <w:r w:rsidRPr="0021378D">
        <w:rPr>
          <w:i/>
          <w:sz w:val="24"/>
        </w:rPr>
        <w:t>please</w:t>
      </w:r>
      <w:proofErr w:type="gramEnd"/>
      <w:r w:rsidRPr="0021378D">
        <w:rPr>
          <w:i/>
          <w:sz w:val="24"/>
        </w:rPr>
        <w:t xml:space="preserve"> delete as necessary)</w:t>
      </w:r>
    </w:p>
    <w:p w:rsidR="001D5273" w:rsidRPr="00EA394C" w:rsidRDefault="001D5273" w:rsidP="0021378D">
      <w:pPr>
        <w:spacing w:after="280"/>
        <w:rPr>
          <w:sz w:val="24"/>
        </w:rPr>
      </w:pPr>
      <w:r w:rsidRPr="00EA394C">
        <w:rPr>
          <w:sz w:val="24"/>
        </w:rPr>
        <w:t>Script Reading</w:t>
      </w:r>
      <w:r w:rsidR="0021378D">
        <w:rPr>
          <w:sz w:val="24"/>
        </w:rPr>
        <w:t xml:space="preserve"> / </w:t>
      </w:r>
      <w:r w:rsidRPr="00EA394C">
        <w:rPr>
          <w:sz w:val="24"/>
        </w:rPr>
        <w:t>Script Development</w:t>
      </w:r>
    </w:p>
    <w:p w:rsidR="00154FA5" w:rsidRPr="00EA394C" w:rsidRDefault="00154FA5" w:rsidP="0021378D">
      <w:pPr>
        <w:spacing w:after="280"/>
        <w:rPr>
          <w:sz w:val="24"/>
        </w:rPr>
      </w:pPr>
      <w:r w:rsidRPr="0021378D">
        <w:rPr>
          <w:b/>
          <w:sz w:val="24"/>
        </w:rPr>
        <w:t>Type</w:t>
      </w:r>
      <w:r w:rsidR="0021378D" w:rsidRPr="0021378D">
        <w:rPr>
          <w:b/>
          <w:sz w:val="24"/>
        </w:rPr>
        <w:t xml:space="preserve"> of script:</w:t>
      </w:r>
      <w:r w:rsidR="0021378D">
        <w:rPr>
          <w:sz w:val="24"/>
        </w:rPr>
        <w:t xml:space="preserve"> </w:t>
      </w:r>
      <w:r w:rsidRPr="00EA394C">
        <w:rPr>
          <w:sz w:val="24"/>
        </w:rPr>
        <w:t>Stage play</w:t>
      </w:r>
      <w:r w:rsidR="0021378D">
        <w:rPr>
          <w:sz w:val="24"/>
        </w:rPr>
        <w:t xml:space="preserve"> </w:t>
      </w:r>
      <w:r w:rsidRPr="00EA394C">
        <w:rPr>
          <w:sz w:val="24"/>
        </w:rPr>
        <w:t>/</w:t>
      </w:r>
      <w:r w:rsidR="0021378D">
        <w:rPr>
          <w:sz w:val="24"/>
        </w:rPr>
        <w:t xml:space="preserve"> </w:t>
      </w:r>
      <w:r w:rsidRPr="00EA394C">
        <w:rPr>
          <w:sz w:val="24"/>
        </w:rPr>
        <w:t>Film script</w:t>
      </w:r>
      <w:r w:rsidR="0021378D">
        <w:rPr>
          <w:sz w:val="24"/>
        </w:rPr>
        <w:t xml:space="preserve"> </w:t>
      </w:r>
      <w:r w:rsidRPr="00EA394C">
        <w:rPr>
          <w:sz w:val="24"/>
        </w:rPr>
        <w:t>/</w:t>
      </w:r>
      <w:r w:rsidR="0021378D">
        <w:rPr>
          <w:sz w:val="24"/>
        </w:rPr>
        <w:t xml:space="preserve"> </w:t>
      </w:r>
      <w:r w:rsidRPr="00EA394C">
        <w:rPr>
          <w:sz w:val="24"/>
        </w:rPr>
        <w:t>TV</w:t>
      </w:r>
      <w:r w:rsidR="0021378D">
        <w:rPr>
          <w:sz w:val="24"/>
        </w:rPr>
        <w:t xml:space="preserve"> </w:t>
      </w:r>
      <w:r w:rsidRPr="00EA394C">
        <w:rPr>
          <w:sz w:val="24"/>
        </w:rPr>
        <w:t>/</w:t>
      </w:r>
      <w:r w:rsidR="0021378D">
        <w:rPr>
          <w:sz w:val="24"/>
        </w:rPr>
        <w:t xml:space="preserve"> </w:t>
      </w:r>
      <w:r w:rsidRPr="00EA394C">
        <w:rPr>
          <w:sz w:val="24"/>
        </w:rPr>
        <w:t>Novel</w:t>
      </w:r>
    </w:p>
    <w:p w:rsidR="00154FA5" w:rsidRPr="0021378D" w:rsidRDefault="00154FA5" w:rsidP="0021378D">
      <w:pPr>
        <w:spacing w:after="280"/>
        <w:rPr>
          <w:b/>
          <w:sz w:val="24"/>
        </w:rPr>
      </w:pPr>
      <w:r w:rsidRPr="0021378D">
        <w:rPr>
          <w:b/>
          <w:sz w:val="24"/>
        </w:rPr>
        <w:t>Title</w:t>
      </w:r>
      <w:r w:rsidR="0021378D" w:rsidRPr="0021378D">
        <w:rPr>
          <w:b/>
          <w:sz w:val="24"/>
        </w:rPr>
        <w:t xml:space="preserve">: </w:t>
      </w:r>
    </w:p>
    <w:p w:rsidR="000E5475" w:rsidRPr="0021378D" w:rsidRDefault="00154FA5" w:rsidP="0021378D">
      <w:pPr>
        <w:spacing w:after="280"/>
        <w:rPr>
          <w:b/>
          <w:sz w:val="24"/>
        </w:rPr>
      </w:pPr>
      <w:r w:rsidRPr="0021378D">
        <w:rPr>
          <w:b/>
          <w:sz w:val="24"/>
        </w:rPr>
        <w:t>No. of pages</w:t>
      </w:r>
      <w:r w:rsidR="0021378D" w:rsidRPr="0021378D">
        <w:rPr>
          <w:b/>
          <w:sz w:val="24"/>
        </w:rPr>
        <w:t xml:space="preserve">: </w:t>
      </w:r>
    </w:p>
    <w:p w:rsidR="00154FA5" w:rsidRPr="00EA394C" w:rsidRDefault="00FE013E" w:rsidP="0021378D">
      <w:pPr>
        <w:spacing w:after="280"/>
        <w:rPr>
          <w:sz w:val="24"/>
        </w:rPr>
      </w:pPr>
      <w:r w:rsidRPr="00EA394C">
        <w:rPr>
          <w:noProof/>
          <w:sz w:val="24"/>
        </w:rPr>
        <mc:AlternateContent>
          <mc:Choice Requires="wps">
            <w:drawing>
              <wp:anchor distT="0" distB="0" distL="114300" distR="114300" simplePos="0" relativeHeight="251659264" behindDoc="0" locked="0" layoutInCell="1" allowOverlap="1" wp14:anchorId="769E1E0D" wp14:editId="2AF3C7B1">
                <wp:simplePos x="0" y="0"/>
                <wp:positionH relativeFrom="column">
                  <wp:posOffset>92710</wp:posOffset>
                </wp:positionH>
                <wp:positionV relativeFrom="paragraph">
                  <wp:posOffset>591820</wp:posOffset>
                </wp:positionV>
                <wp:extent cx="6104255" cy="1886585"/>
                <wp:effectExtent l="0" t="0" r="10795" b="1841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4255" cy="1886585"/>
                        </a:xfrm>
                        <a:prstGeom prst="rect">
                          <a:avLst/>
                        </a:prstGeom>
                        <a:solidFill>
                          <a:srgbClr val="FFFFFF"/>
                        </a:solidFill>
                        <a:ln w="9525">
                          <a:solidFill>
                            <a:srgbClr val="000000"/>
                          </a:solidFill>
                          <a:miter lim="800000"/>
                          <a:headEnd/>
                          <a:tailEnd/>
                        </a:ln>
                      </wps:spPr>
                      <wps:txbx>
                        <w:txbxContent>
                          <w:p w:rsidR="00530080" w:rsidRDefault="0053008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3pt;margin-top:46.6pt;width:480.65pt;height:148.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">
                <v:textbox>
                  <w:txbxContent>
                    <w:p w:rsidR="00530080" w:rsidRDefault="00530080"/>
                  </w:txbxContent>
                </v:textbox>
              </v:shape>
            </w:pict>
          </mc:Fallback>
        </mc:AlternateContent>
      </w:r>
      <w:r w:rsidR="00154FA5" w:rsidRPr="0021378D">
        <w:rPr>
          <w:b/>
          <w:sz w:val="24"/>
        </w:rPr>
        <w:t>What stage of development is your script in?</w:t>
      </w:r>
      <w:r w:rsidR="00154FA5" w:rsidRPr="00EA394C">
        <w:rPr>
          <w:sz w:val="24"/>
        </w:rPr>
        <w:t xml:space="preserve"> </w:t>
      </w:r>
      <w:r w:rsidR="00154FA5" w:rsidRPr="0021378D">
        <w:rPr>
          <w:i/>
          <w:sz w:val="24"/>
        </w:rPr>
        <w:t>(What s</w:t>
      </w:r>
      <w:r w:rsidR="0021378D">
        <w:rPr>
          <w:i/>
          <w:sz w:val="24"/>
        </w:rPr>
        <w:t>tage of development is your script</w:t>
      </w:r>
      <w:r w:rsidR="00154FA5" w:rsidRPr="0021378D">
        <w:rPr>
          <w:i/>
          <w:sz w:val="24"/>
        </w:rPr>
        <w:t xml:space="preserve"> in?</w:t>
      </w:r>
      <w:r w:rsidR="0021378D">
        <w:rPr>
          <w:i/>
          <w:sz w:val="24"/>
        </w:rPr>
        <w:t xml:space="preserve"> I</w:t>
      </w:r>
      <w:r w:rsidR="00154FA5" w:rsidRPr="0021378D">
        <w:rPr>
          <w:i/>
          <w:sz w:val="24"/>
        </w:rPr>
        <w:t>nclude number of drafts, details of any workshops or readings or anything else you feel is relevant)</w:t>
      </w:r>
    </w:p>
    <w:p w:rsidR="000E5475" w:rsidRPr="00EA394C" w:rsidRDefault="000E5475" w:rsidP="000E5475">
      <w:pPr>
        <w:rPr>
          <w:sz w:val="24"/>
        </w:rPr>
      </w:pPr>
    </w:p>
    <w:p w:rsidR="000E5475" w:rsidRPr="00EA394C" w:rsidRDefault="000E5475" w:rsidP="000E5475">
      <w:pPr>
        <w:rPr>
          <w:sz w:val="24"/>
        </w:rPr>
      </w:pPr>
    </w:p>
    <w:p w:rsidR="000E5475" w:rsidRPr="00EA394C" w:rsidRDefault="000E5475" w:rsidP="000E5475">
      <w:pPr>
        <w:rPr>
          <w:sz w:val="24"/>
        </w:rPr>
      </w:pPr>
    </w:p>
    <w:p w:rsidR="000E5475" w:rsidRPr="00EA394C" w:rsidRDefault="000E5475" w:rsidP="000E5475">
      <w:pPr>
        <w:rPr>
          <w:sz w:val="24"/>
        </w:rPr>
      </w:pPr>
    </w:p>
    <w:p w:rsidR="000E5475" w:rsidRPr="00EA394C" w:rsidRDefault="000E5475" w:rsidP="000E5475">
      <w:pPr>
        <w:rPr>
          <w:sz w:val="24"/>
        </w:rPr>
      </w:pPr>
    </w:p>
    <w:p w:rsidR="000E5475" w:rsidRDefault="000E5475" w:rsidP="00FE013E">
      <w:pPr>
        <w:spacing w:after="360"/>
        <w:rPr>
          <w:sz w:val="24"/>
        </w:rPr>
      </w:pPr>
    </w:p>
    <w:p w:rsidR="00FE013E" w:rsidRPr="002C6A64" w:rsidRDefault="00FE013E" w:rsidP="009418C5">
      <w:pPr>
        <w:spacing w:after="480"/>
        <w:rPr>
          <w:rFonts w:eastAsia="Comfortaa" w:cstheme="minorHAnsi"/>
          <w:b/>
          <w:sz w:val="24"/>
        </w:rPr>
      </w:pPr>
      <w:r w:rsidRPr="002C6A64">
        <w:rPr>
          <w:rFonts w:eastAsia="Comfortaa" w:cstheme="minorHAnsi"/>
          <w:b/>
          <w:noProof/>
          <w:sz w:val="24"/>
        </w:rPr>
        <mc:AlternateContent>
          <mc:Choice Requires="wps">
            <w:drawing>
              <wp:anchor distT="0" distB="0" distL="114300" distR="114300" simplePos="0" relativeHeight="251661312" behindDoc="0" locked="0" layoutInCell="1" allowOverlap="1" wp14:anchorId="0CAEDA5C" wp14:editId="2AFBB08C">
                <wp:simplePos x="0" y="0"/>
                <wp:positionH relativeFrom="column">
                  <wp:posOffset>93081</wp:posOffset>
                </wp:positionH>
                <wp:positionV relativeFrom="paragraph">
                  <wp:posOffset>556205</wp:posOffset>
                </wp:positionV>
                <wp:extent cx="6168236" cy="1865799"/>
                <wp:effectExtent l="0" t="0" r="23495" b="203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8236" cy="1865799"/>
                        </a:xfrm>
                        <a:prstGeom prst="rect">
                          <a:avLst/>
                        </a:prstGeom>
                        <a:solidFill>
                          <a:srgbClr val="FFFFFF"/>
                        </a:solidFill>
                        <a:ln w="9525">
                          <a:solidFill>
                            <a:srgbClr val="000000"/>
                          </a:solidFill>
                          <a:miter lim="800000"/>
                          <a:headEnd/>
                          <a:tailEnd/>
                        </a:ln>
                      </wps:spPr>
                      <wps:txbx>
                        <w:txbxContent>
                          <w:p w:rsidR="001116A2" w:rsidRDefault="001116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7.35pt;margin-top:43.8pt;width:485.7pt;height:14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">
                <v:textbox>
                  <w:txbxContent>
                    <w:p w:rsidR="001116A2" w:rsidRDefault="001116A2"/>
                  </w:txbxContent>
                </v:textbox>
              </v:shape>
            </w:pict>
          </mc:Fallback>
        </mc:AlternateContent>
      </w:r>
      <w:r w:rsidRPr="002C6A64">
        <w:rPr>
          <w:rFonts w:eastAsia="Comfortaa" w:cstheme="minorHAnsi"/>
          <w:b/>
          <w:sz w:val="24"/>
        </w:rPr>
        <w:t>Please provide details of any major concerns you have about your play and what you would like to get out of this process</w:t>
      </w:r>
    </w:p>
    <w:p w:rsidR="00FE013E" w:rsidRDefault="00FE013E" w:rsidP="009418C5">
      <w:pPr>
        <w:spacing w:after="480"/>
        <w:rPr>
          <w:rFonts w:eastAsia="Comfortaa" w:cstheme="minorHAnsi"/>
          <w:sz w:val="24"/>
        </w:rPr>
      </w:pPr>
    </w:p>
    <w:p w:rsidR="00FE013E" w:rsidRDefault="00FE013E" w:rsidP="009418C5">
      <w:pPr>
        <w:spacing w:after="480"/>
        <w:rPr>
          <w:rFonts w:eastAsia="Comfortaa" w:cstheme="minorHAnsi"/>
          <w:sz w:val="24"/>
        </w:rPr>
      </w:pPr>
    </w:p>
    <w:p w:rsidR="00FE013E" w:rsidRDefault="00FE013E" w:rsidP="009418C5">
      <w:pPr>
        <w:spacing w:after="480"/>
        <w:rPr>
          <w:rFonts w:eastAsia="Comfortaa" w:cstheme="minorHAnsi"/>
          <w:sz w:val="24"/>
        </w:rPr>
      </w:pPr>
    </w:p>
    <w:p w:rsidR="000E5475" w:rsidRPr="009418C5" w:rsidRDefault="00154FA5" w:rsidP="00E54ED4">
      <w:pPr>
        <w:tabs>
          <w:tab w:val="left" w:pos="284"/>
          <w:tab w:val="left" w:pos="567"/>
        </w:tabs>
        <w:rPr>
          <w:b/>
          <w:sz w:val="24"/>
        </w:rPr>
      </w:pPr>
      <w:r w:rsidRPr="009418C5">
        <w:rPr>
          <w:b/>
          <w:sz w:val="24"/>
        </w:rPr>
        <w:lastRenderedPageBreak/>
        <w:t>Terms and conditions</w:t>
      </w:r>
    </w:p>
    <w:p w:rsidR="00154FA5" w:rsidRPr="00E54ED4" w:rsidRDefault="00154FA5" w:rsidP="00E54ED4">
      <w:pPr>
        <w:pStyle w:val="ListParagraph"/>
        <w:numPr>
          <w:ilvl w:val="0"/>
          <w:numId w:val="4"/>
        </w:numPr>
        <w:tabs>
          <w:tab w:val="left" w:pos="284"/>
          <w:tab w:val="left" w:pos="567"/>
        </w:tabs>
        <w:ind w:left="284" w:hanging="284"/>
        <w:rPr>
          <w:sz w:val="24"/>
        </w:rPr>
      </w:pPr>
      <w:r w:rsidRPr="00E54ED4">
        <w:rPr>
          <w:sz w:val="24"/>
        </w:rPr>
        <w:t>I certify that I am over 18 years old</w:t>
      </w:r>
    </w:p>
    <w:p w:rsidR="00154FA5" w:rsidRPr="00E54ED4" w:rsidRDefault="00154FA5" w:rsidP="00E54ED4">
      <w:pPr>
        <w:pStyle w:val="ListParagraph"/>
        <w:numPr>
          <w:ilvl w:val="0"/>
          <w:numId w:val="4"/>
        </w:numPr>
        <w:tabs>
          <w:tab w:val="left" w:pos="284"/>
          <w:tab w:val="left" w:pos="567"/>
        </w:tabs>
        <w:ind w:left="284" w:hanging="284"/>
        <w:rPr>
          <w:sz w:val="24"/>
        </w:rPr>
      </w:pPr>
      <w:r w:rsidRPr="00E54ED4">
        <w:rPr>
          <w:sz w:val="24"/>
        </w:rPr>
        <w:t>I understand that I will receive feedback on one draft of one script, and any additional script consulting work will be commissioned and payable separately.</w:t>
      </w:r>
    </w:p>
    <w:p w:rsidR="00154FA5" w:rsidRPr="00E54ED4" w:rsidRDefault="00154FA5" w:rsidP="00E54ED4">
      <w:pPr>
        <w:pStyle w:val="ListParagraph"/>
        <w:numPr>
          <w:ilvl w:val="0"/>
          <w:numId w:val="4"/>
        </w:numPr>
        <w:tabs>
          <w:tab w:val="left" w:pos="284"/>
          <w:tab w:val="left" w:pos="567"/>
        </w:tabs>
        <w:ind w:left="284" w:hanging="284"/>
        <w:rPr>
          <w:sz w:val="24"/>
        </w:rPr>
      </w:pPr>
      <w:r w:rsidRPr="00E54ED4">
        <w:rPr>
          <w:sz w:val="24"/>
        </w:rPr>
        <w:t>I understand that feedback will consist of either:</w:t>
      </w:r>
    </w:p>
    <w:p w:rsidR="009D3557" w:rsidRPr="00E54ED4" w:rsidRDefault="009D3557" w:rsidP="00E54ED4">
      <w:pPr>
        <w:pStyle w:val="ListParagraph"/>
        <w:numPr>
          <w:ilvl w:val="0"/>
          <w:numId w:val="5"/>
        </w:numPr>
        <w:tabs>
          <w:tab w:val="left" w:pos="284"/>
          <w:tab w:val="left" w:pos="567"/>
        </w:tabs>
        <w:ind w:left="568" w:hanging="284"/>
        <w:rPr>
          <w:sz w:val="24"/>
        </w:rPr>
      </w:pPr>
      <w:r w:rsidRPr="00E54ED4">
        <w:rPr>
          <w:sz w:val="24"/>
        </w:rPr>
        <w:t xml:space="preserve">Mark-ups </w:t>
      </w:r>
      <w:r w:rsidR="00FE013E" w:rsidRPr="00E54ED4">
        <w:rPr>
          <w:sz w:val="24"/>
        </w:rPr>
        <w:t xml:space="preserve">on the script </w:t>
      </w:r>
      <w:r w:rsidRPr="00E54ED4">
        <w:rPr>
          <w:sz w:val="24"/>
        </w:rPr>
        <w:t>and n</w:t>
      </w:r>
      <w:r w:rsidR="00E54ED4" w:rsidRPr="00E54ED4">
        <w:rPr>
          <w:sz w:val="24"/>
        </w:rPr>
        <w:t>otes</w:t>
      </w:r>
      <w:r w:rsidR="00FE013E" w:rsidRPr="00E54ED4">
        <w:rPr>
          <w:sz w:val="24"/>
        </w:rPr>
        <w:t>,</w:t>
      </w:r>
      <w:r w:rsidRPr="00E54ED4">
        <w:rPr>
          <w:sz w:val="24"/>
        </w:rPr>
        <w:t xml:space="preserve"> </w:t>
      </w:r>
      <w:r w:rsidR="00FE013E" w:rsidRPr="00E54ED4">
        <w:rPr>
          <w:sz w:val="24"/>
        </w:rPr>
        <w:t>pointing at areas that need improvement and suggestions.</w:t>
      </w:r>
    </w:p>
    <w:p w:rsidR="009D3557" w:rsidRPr="00E54ED4" w:rsidRDefault="009D3557" w:rsidP="00E54ED4">
      <w:pPr>
        <w:pStyle w:val="ListParagraph"/>
        <w:numPr>
          <w:ilvl w:val="0"/>
          <w:numId w:val="5"/>
        </w:numPr>
        <w:tabs>
          <w:tab w:val="left" w:pos="284"/>
          <w:tab w:val="left" w:pos="567"/>
        </w:tabs>
        <w:ind w:left="568" w:hanging="284"/>
        <w:rPr>
          <w:sz w:val="24"/>
        </w:rPr>
      </w:pPr>
      <w:r w:rsidRPr="00E54ED4">
        <w:rPr>
          <w:sz w:val="24"/>
        </w:rPr>
        <w:t>A</w:t>
      </w:r>
      <w:r w:rsidR="009418C5" w:rsidRPr="00E54ED4">
        <w:rPr>
          <w:sz w:val="24"/>
        </w:rPr>
        <w:t xml:space="preserve"> </w:t>
      </w:r>
      <w:r>
        <w:t>5 page report that covers element of the script</w:t>
      </w:r>
      <w:r w:rsidR="00FE013E">
        <w:t xml:space="preserve"> -</w:t>
      </w:r>
      <w:r>
        <w:t xml:space="preserve"> plot/structure, characters, conflict/stakes, dialogue, tone, style and presentation.</w:t>
      </w:r>
    </w:p>
    <w:p w:rsidR="000E5475" w:rsidRPr="00EA394C" w:rsidRDefault="00154FA5" w:rsidP="00E54ED4">
      <w:pPr>
        <w:tabs>
          <w:tab w:val="left" w:pos="284"/>
          <w:tab w:val="left" w:pos="567"/>
        </w:tabs>
        <w:ind w:left="284"/>
        <w:rPr>
          <w:sz w:val="24"/>
        </w:rPr>
      </w:pPr>
      <w:r w:rsidRPr="00EA394C">
        <w:rPr>
          <w:sz w:val="24"/>
        </w:rPr>
        <w:t>Any further feedback will be commissioned and payable separately.</w:t>
      </w:r>
    </w:p>
    <w:p w:rsidR="000E5475" w:rsidRPr="00EA394C" w:rsidRDefault="00154FA5" w:rsidP="007D09D1">
      <w:pPr>
        <w:tabs>
          <w:tab w:val="left" w:pos="284"/>
          <w:tab w:val="left" w:pos="567"/>
        </w:tabs>
        <w:ind w:left="284" w:hanging="284"/>
        <w:rPr>
          <w:sz w:val="24"/>
        </w:rPr>
      </w:pPr>
      <w:r w:rsidRPr="00EA394C">
        <w:rPr>
          <w:sz w:val="24"/>
        </w:rPr>
        <w:t>4.</w:t>
      </w:r>
      <w:r w:rsidRPr="00EA394C">
        <w:rPr>
          <w:sz w:val="24"/>
        </w:rPr>
        <w:tab/>
        <w:t xml:space="preserve">I understand that it is not possible to submit any amendments or 'rewrites' to the script once the reading process has begun, as this creates an unfair additional amount of work for the </w:t>
      </w:r>
      <w:r w:rsidR="007D09D1">
        <w:rPr>
          <w:sz w:val="24"/>
        </w:rPr>
        <w:t>Foundation’s readers.</w:t>
      </w:r>
    </w:p>
    <w:p w:rsidR="00154FA5" w:rsidRPr="00EA394C" w:rsidRDefault="00EA394C" w:rsidP="007D09D1">
      <w:pPr>
        <w:tabs>
          <w:tab w:val="left" w:pos="284"/>
          <w:tab w:val="left" w:pos="567"/>
        </w:tabs>
        <w:ind w:left="284" w:hanging="284"/>
        <w:rPr>
          <w:sz w:val="24"/>
        </w:rPr>
      </w:pPr>
      <w:r w:rsidRPr="00EA394C">
        <w:rPr>
          <w:sz w:val="24"/>
        </w:rPr>
        <w:t>5.</w:t>
      </w:r>
      <w:r w:rsidRPr="00EA394C">
        <w:rPr>
          <w:sz w:val="24"/>
        </w:rPr>
        <w:tab/>
        <w:t>I am aware that it is not possible to receive a refund after the work is undertaken and the reading process has begun.</w:t>
      </w:r>
    </w:p>
    <w:p w:rsidR="00EA394C" w:rsidRPr="00EA394C" w:rsidRDefault="00EA394C" w:rsidP="007D09D1">
      <w:pPr>
        <w:tabs>
          <w:tab w:val="left" w:pos="284"/>
          <w:tab w:val="left" w:pos="567"/>
        </w:tabs>
        <w:ind w:left="284" w:hanging="284"/>
        <w:rPr>
          <w:sz w:val="24"/>
        </w:rPr>
      </w:pPr>
      <w:r w:rsidRPr="00EA394C">
        <w:rPr>
          <w:sz w:val="24"/>
        </w:rPr>
        <w:t>6.</w:t>
      </w:r>
      <w:r w:rsidRPr="00EA394C">
        <w:rPr>
          <w:sz w:val="24"/>
        </w:rPr>
        <w:tab/>
        <w:t xml:space="preserve">Payment must be made </w:t>
      </w:r>
      <w:r w:rsidR="007D09D1">
        <w:rPr>
          <w:sz w:val="24"/>
        </w:rPr>
        <w:t>in full via the Foundation’s bank account</w:t>
      </w:r>
      <w:r w:rsidRPr="00EA394C">
        <w:rPr>
          <w:sz w:val="24"/>
        </w:rPr>
        <w:t xml:space="preserve"> before the work can begin.</w:t>
      </w:r>
      <w:r w:rsidR="007D09D1">
        <w:rPr>
          <w:sz w:val="24"/>
        </w:rPr>
        <w:t xml:space="preserve"> Details of the account will be provided </w:t>
      </w:r>
    </w:p>
    <w:p w:rsidR="000E5475" w:rsidRPr="00EA394C" w:rsidRDefault="00EA394C" w:rsidP="00530080">
      <w:pPr>
        <w:tabs>
          <w:tab w:val="left" w:pos="284"/>
          <w:tab w:val="left" w:pos="567"/>
        </w:tabs>
        <w:ind w:left="284" w:hanging="284"/>
        <w:rPr>
          <w:sz w:val="24"/>
        </w:rPr>
      </w:pPr>
      <w:r w:rsidRPr="00EA394C">
        <w:rPr>
          <w:sz w:val="24"/>
        </w:rPr>
        <w:t>7.</w:t>
      </w:r>
      <w:r w:rsidRPr="00EA394C">
        <w:rPr>
          <w:sz w:val="24"/>
        </w:rPr>
        <w:tab/>
      </w:r>
      <w:r w:rsidR="00530080">
        <w:rPr>
          <w:sz w:val="24"/>
        </w:rPr>
        <w:t>The Foundation</w:t>
      </w:r>
      <w:r w:rsidRPr="00EA394C">
        <w:rPr>
          <w:sz w:val="24"/>
        </w:rPr>
        <w:t xml:space="preserve"> reserves the right to review all applications and to select clients, ensuring this service is appropriate for their needs.  There is no binding agreement to undertake script consulting work until an invoice has been sent and payment is made.</w:t>
      </w:r>
    </w:p>
    <w:p w:rsidR="000E5475" w:rsidRPr="00EA394C" w:rsidRDefault="00530080" w:rsidP="00530080">
      <w:pPr>
        <w:tabs>
          <w:tab w:val="left" w:pos="284"/>
          <w:tab w:val="left" w:pos="567"/>
        </w:tabs>
        <w:ind w:left="284" w:hanging="284"/>
        <w:rPr>
          <w:sz w:val="24"/>
        </w:rPr>
      </w:pPr>
      <w:r>
        <w:rPr>
          <w:sz w:val="24"/>
        </w:rPr>
        <w:t>8.</w:t>
      </w:r>
      <w:r>
        <w:rPr>
          <w:sz w:val="24"/>
        </w:rPr>
        <w:tab/>
        <w:t>Script D</w:t>
      </w:r>
      <w:r w:rsidR="00EA394C" w:rsidRPr="00EA394C">
        <w:rPr>
          <w:sz w:val="24"/>
        </w:rPr>
        <w:t>evelopment sessions: hours and expectations of what is to be achieved is to be agreed with the consultant prior to the work taking place and payment must be made upfront.</w:t>
      </w:r>
    </w:p>
    <w:p w:rsidR="000E5475" w:rsidRPr="00EA394C" w:rsidRDefault="00EA394C" w:rsidP="00E54ED4">
      <w:pPr>
        <w:tabs>
          <w:tab w:val="left" w:pos="284"/>
          <w:tab w:val="left" w:pos="567"/>
        </w:tabs>
        <w:rPr>
          <w:sz w:val="24"/>
        </w:rPr>
      </w:pPr>
      <w:r w:rsidRPr="00EA394C">
        <w:rPr>
          <w:sz w:val="24"/>
        </w:rPr>
        <w:t>9.</w:t>
      </w:r>
      <w:r w:rsidRPr="00EA394C">
        <w:rPr>
          <w:sz w:val="24"/>
        </w:rPr>
        <w:tab/>
        <w:t xml:space="preserve">On receipt of payment and a copy of the script, </w:t>
      </w:r>
      <w:r w:rsidR="001E5791">
        <w:rPr>
          <w:sz w:val="24"/>
        </w:rPr>
        <w:t>the Foundation</w:t>
      </w:r>
      <w:r w:rsidRPr="00EA394C">
        <w:rPr>
          <w:sz w:val="24"/>
        </w:rPr>
        <w:t xml:space="preserve"> agrees to:</w:t>
      </w:r>
    </w:p>
    <w:p w:rsidR="00EA394C" w:rsidRPr="00EA394C" w:rsidRDefault="00EA394C" w:rsidP="001E5791">
      <w:pPr>
        <w:tabs>
          <w:tab w:val="left" w:pos="284"/>
          <w:tab w:val="left" w:pos="567"/>
        </w:tabs>
        <w:ind w:left="284"/>
        <w:rPr>
          <w:sz w:val="24"/>
        </w:rPr>
      </w:pPr>
      <w:r w:rsidRPr="00EA394C">
        <w:rPr>
          <w:sz w:val="24"/>
        </w:rPr>
        <w:t>●</w:t>
      </w:r>
      <w:r w:rsidRPr="00EA394C">
        <w:rPr>
          <w:sz w:val="24"/>
        </w:rPr>
        <w:tab/>
        <w:t>Deliver the feedback relevant to the service paid for.</w:t>
      </w:r>
    </w:p>
    <w:p w:rsidR="00EA394C" w:rsidRPr="00EA394C" w:rsidRDefault="00EA394C" w:rsidP="001E5791">
      <w:pPr>
        <w:tabs>
          <w:tab w:val="left" w:pos="284"/>
          <w:tab w:val="left" w:pos="567"/>
        </w:tabs>
        <w:ind w:left="284"/>
        <w:rPr>
          <w:sz w:val="24"/>
        </w:rPr>
      </w:pPr>
      <w:r w:rsidRPr="00EA394C">
        <w:rPr>
          <w:sz w:val="24"/>
        </w:rPr>
        <w:t>●</w:t>
      </w:r>
      <w:r w:rsidRPr="00EA394C">
        <w:rPr>
          <w:sz w:val="24"/>
        </w:rPr>
        <w:tab/>
        <w:t xml:space="preserve">Deliver feedback within a time frame agreed during initial communication email. Usually this is within a week but during busy periods, this may be longer; this will always be specified before payment is taken. </w:t>
      </w:r>
    </w:p>
    <w:p w:rsidR="000E5475" w:rsidRPr="00EA394C" w:rsidRDefault="00EA394C" w:rsidP="00E54ED4">
      <w:pPr>
        <w:tabs>
          <w:tab w:val="left" w:pos="284"/>
          <w:tab w:val="left" w:pos="567"/>
        </w:tabs>
        <w:rPr>
          <w:sz w:val="24"/>
        </w:rPr>
      </w:pPr>
      <w:r w:rsidRPr="00EA394C">
        <w:rPr>
          <w:sz w:val="24"/>
        </w:rPr>
        <w:t>I agree to the terms and conditions.</w:t>
      </w:r>
    </w:p>
    <w:p w:rsidR="001E5791" w:rsidRDefault="001E5791" w:rsidP="00E54ED4">
      <w:pPr>
        <w:tabs>
          <w:tab w:val="left" w:pos="284"/>
          <w:tab w:val="left" w:pos="567"/>
        </w:tabs>
        <w:rPr>
          <w:sz w:val="24"/>
        </w:rPr>
      </w:pPr>
    </w:p>
    <w:p w:rsidR="001E5791" w:rsidRDefault="001E5791" w:rsidP="00E54ED4">
      <w:pPr>
        <w:tabs>
          <w:tab w:val="left" w:pos="284"/>
          <w:tab w:val="left" w:pos="567"/>
        </w:tabs>
        <w:rPr>
          <w:sz w:val="24"/>
        </w:rPr>
      </w:pPr>
    </w:p>
    <w:p w:rsidR="000E5475" w:rsidRPr="00EA394C" w:rsidRDefault="00EA394C" w:rsidP="00E54ED4">
      <w:pPr>
        <w:tabs>
          <w:tab w:val="left" w:pos="284"/>
          <w:tab w:val="left" w:pos="567"/>
        </w:tabs>
        <w:rPr>
          <w:sz w:val="24"/>
        </w:rPr>
      </w:pPr>
      <w:r w:rsidRPr="00EA394C">
        <w:rPr>
          <w:sz w:val="24"/>
        </w:rPr>
        <w:t>Signed:</w:t>
      </w:r>
      <w:r w:rsidRPr="002C6A64">
        <w:rPr>
          <w:sz w:val="24"/>
          <w:vertAlign w:val="subscript"/>
        </w:rPr>
        <w:t xml:space="preserve">                                                                                               </w:t>
      </w:r>
      <w:r w:rsidR="002C6A64">
        <w:rPr>
          <w:sz w:val="24"/>
          <w:vertAlign w:val="subscript"/>
        </w:rPr>
        <w:t xml:space="preserve">                                 </w:t>
      </w:r>
      <w:bookmarkStart w:id="0" w:name="_GoBack"/>
      <w:bookmarkEnd w:id="0"/>
      <w:r w:rsidRPr="00EA394C">
        <w:rPr>
          <w:sz w:val="24"/>
        </w:rPr>
        <w:t>Date:</w:t>
      </w:r>
      <w:r w:rsidR="002C6A64">
        <w:rPr>
          <w:sz w:val="24"/>
        </w:rPr>
        <w:t xml:space="preserve">  </w:t>
      </w:r>
      <w:r w:rsidR="002C6A64" w:rsidRPr="002C6A64">
        <w:rPr>
          <w:sz w:val="24"/>
          <w:vertAlign w:val="subscript"/>
        </w:rPr>
        <w:t xml:space="preserve">                                                               </w:t>
      </w:r>
      <w:r w:rsidR="002C6A64">
        <w:rPr>
          <w:sz w:val="24"/>
          <w:vertAlign w:val="subscript"/>
        </w:rPr>
        <w:t xml:space="preserve">   </w:t>
      </w:r>
    </w:p>
    <w:p w:rsidR="000E5475" w:rsidRPr="00EA394C" w:rsidRDefault="000E5475" w:rsidP="00E54ED4">
      <w:pPr>
        <w:tabs>
          <w:tab w:val="left" w:pos="284"/>
          <w:tab w:val="left" w:pos="567"/>
        </w:tabs>
        <w:rPr>
          <w:sz w:val="24"/>
        </w:rPr>
      </w:pPr>
    </w:p>
    <w:p w:rsidR="00221988" w:rsidRPr="00EA394C" w:rsidRDefault="00221988" w:rsidP="00E54ED4">
      <w:pPr>
        <w:tabs>
          <w:tab w:val="left" w:pos="284"/>
          <w:tab w:val="left" w:pos="567"/>
          <w:tab w:val="left" w:pos="2076"/>
        </w:tabs>
        <w:rPr>
          <w:sz w:val="24"/>
        </w:rPr>
      </w:pPr>
    </w:p>
    <w:sectPr w:rsidR="00221988" w:rsidRPr="00EA394C" w:rsidSect="000E5475">
      <w:footerReference w:type="default" r:id="rId8"/>
      <w:headerReference w:type="first" r:id="rId9"/>
      <w:pgSz w:w="11906" w:h="16838" w:code="9"/>
      <w:pgMar w:top="1418" w:right="1077" w:bottom="1077" w:left="1077" w:header="709" w:footer="85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BEA" w:rsidRDefault="00BE7BEA" w:rsidP="00BF3DB9">
      <w:pPr>
        <w:spacing w:after="0" w:line="240" w:lineRule="auto"/>
      </w:pPr>
      <w:r>
        <w:separator/>
      </w:r>
    </w:p>
  </w:endnote>
  <w:endnote w:type="continuationSeparator" w:id="0">
    <w:p w:rsidR="00BE7BEA" w:rsidRDefault="00BE7BEA" w:rsidP="00BF3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forta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080" w:rsidRDefault="00530080" w:rsidP="0042534B">
    <w:pPr>
      <w:pStyle w:val="Footer"/>
      <w:jc w:val="center"/>
    </w:pPr>
    <w:r>
      <w:t>_________________________________________________________________________________</w:t>
    </w:r>
  </w:p>
  <w:p w:rsidR="00530080" w:rsidRDefault="00530080" w:rsidP="0042534B">
    <w:pPr>
      <w:pStyle w:val="Footer"/>
      <w:jc w:val="center"/>
    </w:pPr>
    <w:r>
      <w:t>JEHF Centre, 4 Murtala Mohammed Highway (New GRA), Calabar, Cross River State.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BEA" w:rsidRDefault="00BE7BEA" w:rsidP="00BF3DB9">
      <w:pPr>
        <w:spacing w:after="0" w:line="240" w:lineRule="auto"/>
      </w:pPr>
      <w:r>
        <w:separator/>
      </w:r>
    </w:p>
  </w:footnote>
  <w:footnote w:type="continuationSeparator" w:id="0">
    <w:p w:rsidR="00BE7BEA" w:rsidRDefault="00BE7BEA" w:rsidP="00BF3D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080" w:rsidRDefault="00530080" w:rsidP="00440044">
    <w:pPr>
      <w:pStyle w:val="Header"/>
      <w:spacing w:before="200"/>
      <w:jc w:val="center"/>
      <w:rPr>
        <w:rFonts w:ascii="Times New Roman" w:hAnsi="Times New Roman"/>
        <w:noProof/>
        <w:sz w:val="24"/>
        <w:szCs w:val="24"/>
      </w:rPr>
    </w:pPr>
    <w:r>
      <w:rPr>
        <w:noProof/>
      </w:rPr>
      <w:drawing>
        <wp:anchor distT="0" distB="0" distL="114300" distR="114300" simplePos="0" relativeHeight="251668480" behindDoc="1" locked="0" layoutInCell="1" allowOverlap="1" wp14:anchorId="7698BAA8" wp14:editId="5C3DB890">
          <wp:simplePos x="0" y="0"/>
          <wp:positionH relativeFrom="column">
            <wp:posOffset>-71755</wp:posOffset>
          </wp:positionH>
          <wp:positionV relativeFrom="paragraph">
            <wp:posOffset>71755</wp:posOffset>
          </wp:positionV>
          <wp:extent cx="756000" cy="309600"/>
          <wp:effectExtent l="0" t="0" r="6350" b="0"/>
          <wp:wrapThrough wrapText="bothSides">
            <wp:wrapPolygon edited="0">
              <wp:start x="0" y="0"/>
              <wp:lineTo x="0" y="19959"/>
              <wp:lineTo x="21237" y="19959"/>
              <wp:lineTo x="21237" y="0"/>
              <wp:lineTo x="18514" y="0"/>
              <wp:lineTo x="0" y="0"/>
            </wp:wrapPolygon>
          </wp:wrapThrough>
          <wp:docPr id="7" name="Picture 7" descr="F:\James Ene Henshaw Foundation\Open Space\Design Artefacts\British Counc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James Ene Henshaw Foundation\Open Space\Design Artefacts\British Counci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 cy="309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0603687D" wp14:editId="4BCC45A5">
          <wp:simplePos x="0" y="0"/>
          <wp:positionH relativeFrom="column">
            <wp:posOffset>5685155</wp:posOffset>
          </wp:positionH>
          <wp:positionV relativeFrom="paragraph">
            <wp:posOffset>0</wp:posOffset>
          </wp:positionV>
          <wp:extent cx="514800" cy="500400"/>
          <wp:effectExtent l="0" t="0" r="0" b="0"/>
          <wp:wrapThrough wrapText="bothSides">
            <wp:wrapPolygon edited="0">
              <wp:start x="0" y="0"/>
              <wp:lineTo x="0" y="20558"/>
              <wp:lineTo x="20800" y="20558"/>
              <wp:lineTo x="20800" y="0"/>
              <wp:lineTo x="0" y="0"/>
            </wp:wrapPolygon>
          </wp:wrapThrough>
          <wp:docPr id="5" name="Picture 5" descr="C:\Users\jakobus\OneDrive\James Ene Henshaw Foundation\Coporate Materials\JEHF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kobus\OneDrive\James Ene Henshaw Foundation\Coporate Materials\JEHF_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14800" cy="500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1F497D" w:themeColor="text2"/>
        <w:spacing w:val="5"/>
        <w:kern w:val="28"/>
        <w:sz w:val="36"/>
        <w:szCs w:val="36"/>
      </w:rPr>
      <w:t xml:space="preserve">  </w:t>
    </w:r>
    <w:r w:rsidRPr="001424EB">
      <w:rPr>
        <w:rFonts w:ascii="Arial" w:hAnsi="Arial" w:cs="Arial"/>
        <w:color w:val="1F497D" w:themeColor="text2"/>
        <w:spacing w:val="5"/>
        <w:kern w:val="28"/>
        <w:sz w:val="36"/>
        <w:szCs w:val="36"/>
      </w:rPr>
      <w:t xml:space="preserve">James Ene Henshaw </w:t>
    </w:r>
    <w:r w:rsidRPr="006D1A37">
      <w:rPr>
        <w:rFonts w:ascii="Arial" w:hAnsi="Arial" w:cs="Arial"/>
        <w:color w:val="595959" w:themeColor="text1" w:themeTint="A6"/>
        <w:spacing w:val="5"/>
        <w:kern w:val="28"/>
        <w:sz w:val="36"/>
        <w:szCs w:val="36"/>
      </w:rPr>
      <w:t>Foundation</w:t>
    </w:r>
  </w:p>
  <w:p w:rsidR="00530080" w:rsidRPr="00FD2DB7" w:rsidRDefault="00530080" w:rsidP="00FD2DB7">
    <w:pPr>
      <w:spacing w:after="0" w:line="240" w:lineRule="auto"/>
      <w:jc w:val="center"/>
      <w:rPr>
        <w:rFonts w:ascii="Times New Roman" w:hAnsi="Times New Roman"/>
        <w:noProof/>
        <w:color w:val="595959" w:themeColor="text1" w:themeTint="A6"/>
        <w:sz w:val="18"/>
        <w:szCs w:val="24"/>
      </w:rPr>
    </w:pPr>
    <w:r w:rsidRPr="00FD2DB7">
      <w:rPr>
        <w:color w:val="595959" w:themeColor="text1" w:themeTint="A6"/>
        <w:sz w:val="16"/>
      </w:rPr>
      <w:t>CAC/IT/No 56869</w:t>
    </w:r>
  </w:p>
  <w:p w:rsidR="00530080" w:rsidRDefault="00530080">
    <w:pPr>
      <w:pStyle w:val="Header"/>
    </w:pPr>
    <w:r>
      <w:rPr>
        <w:noProof/>
      </w:rPr>
      <mc:AlternateContent>
        <mc:Choice Requires="wpg">
          <w:drawing>
            <wp:anchor distT="0" distB="0" distL="114300" distR="114300" simplePos="0" relativeHeight="251662336" behindDoc="0" locked="0" layoutInCell="1" allowOverlap="1" wp14:anchorId="41730138" wp14:editId="7402957C">
              <wp:simplePos x="0" y="0"/>
              <wp:positionH relativeFrom="column">
                <wp:posOffset>215900</wp:posOffset>
              </wp:positionH>
              <wp:positionV relativeFrom="paragraph">
                <wp:posOffset>104140</wp:posOffset>
              </wp:positionV>
              <wp:extent cx="5493600" cy="46800"/>
              <wp:effectExtent l="0" t="0" r="12065" b="29845"/>
              <wp:wrapNone/>
              <wp:docPr id="1"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93600" cy="46800"/>
                        <a:chOff x="3151" y="1487"/>
                        <a:chExt cx="5601" cy="52"/>
                      </a:xfrm>
                    </wpg:grpSpPr>
                    <wps:wsp>
                      <wps:cNvPr id="3" name="AutoShape 1"/>
                      <wps:cNvCnPr>
                        <a:cxnSpLocks noChangeShapeType="1"/>
                      </wps:cNvCnPr>
                      <wps:spPr bwMode="auto">
                        <a:xfrm>
                          <a:off x="3151" y="1487"/>
                          <a:ext cx="5601" cy="9"/>
                        </a:xfrm>
                        <a:prstGeom prst="straightConnector1">
                          <a:avLst/>
                        </a:prstGeom>
                        <a:noFill/>
                        <a:ln w="25400">
                          <a:solidFill>
                            <a:schemeClr val="tx2">
                              <a:lumMod val="50000"/>
                              <a:lumOff val="0"/>
                            </a:schemeClr>
                          </a:solidFill>
                          <a:round/>
                          <a:headEnd/>
                          <a:tailEnd/>
                        </a:ln>
                        <a:extLst>
                          <a:ext uri="{909E8E84-426E-40DD-AFC4-6F175D3DCCD1}">
                            <a14:hiddenFill xmlns:a14="http://schemas.microsoft.com/office/drawing/2010/main">
                              <a:noFill/>
                            </a14:hiddenFill>
                          </a:ext>
                        </a:extLst>
                      </wps:spPr>
                      <wps:bodyPr/>
                    </wps:wsp>
                    <wps:wsp>
                      <wps:cNvPr id="4" name="AutoShape 2"/>
                      <wps:cNvCnPr>
                        <a:cxnSpLocks noChangeShapeType="1"/>
                      </wps:cNvCnPr>
                      <wps:spPr bwMode="auto">
                        <a:xfrm>
                          <a:off x="3151" y="1530"/>
                          <a:ext cx="5601" cy="9"/>
                        </a:xfrm>
                        <a:prstGeom prst="straightConnector1">
                          <a:avLst/>
                        </a:prstGeom>
                        <a:noFill/>
                        <a:ln w="25400">
                          <a:solidFill>
                            <a:schemeClr val="tx2">
                              <a:lumMod val="50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17pt;margin-top:8.2pt;width:432.55pt;height:3.7pt;z-index:251662336" coordorigin="3151,1487" coordsize="560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">
              <v:shapetype id="_x0000_t32" coordsize="21600,21600" o:spt="32" o:oned="t" path="m,l21600,21600e" filled="f">
                <v:path arrowok="t" fillok="f" o:connecttype="none"/>
                <o:lock v:ext="edit" shapetype="t"/>
              </v:shapetype>
              <v:shape id="AutoShape 1" o:spid="_x0000_s1027" type="#_x0000_t32" style="position:absolute;left:3151;top:1487;width:5601;height: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dbjMMAAADaAAAADwAAAGRycy9kb3ducmV2LnhtbESPQYvCMBSE7wv+h/AEb2uq4iLVKKKI&#10;urCIVRBvj+bZFpuX0kRt/71ZWNjjMDPfMLNFY0rxpNoVlhUM+hEI4tTqgjMF59PmcwLCeWSNpWVS&#10;0JKDxbzzMcNY2xcf6Zn4TAQIuxgV5N5XsZQuzcmg69uKOHg3Wxv0QdaZ1DW+AtyUchhFX9JgwWEh&#10;x4pWOaX35GEUXPY/yWm7vY7vh/bbrVtXDce8V6rXbZZTEJ4a/x/+a++0ghH8Xgk3QM7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gXW4zDAAAA2gAAAA8AAAAAAAAAAAAA&#10;AAAAoQIAAGRycy9kb3ducmV2LnhtbFBLBQYAAAAABAAEAPkAAACRAwAAAAA=&#10;" strokecolor="#0f243e [1615]" strokeweight="2pt"/>
              <v:shape id="AutoShape 2" o:spid="_x0000_s1028" type="#_x0000_t32" style="position:absolute;left:3151;top:1530;width:5601;height: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D+MMAAADaAAAADwAAAGRycy9kb3ducmV2LnhtbESPQYvCMBSE7wv+h/AEb2uq6CLVKKKI&#10;urCIVRBvj+bZFpuX0kRt/71ZWNjjMDPfMLNFY0rxpNoVlhUM+hEI4tTqgjMF59PmcwLCeWSNpWVS&#10;0JKDxbzzMcNY2xcf6Zn4TAQIuxgV5N5XsZQuzcmg69uKOHg3Wxv0QdaZ1DW+AtyUchhFX9JgwWEh&#10;x4pWOaX35GEUXPY/yWm7vY7vh/bbrVtXDce8V6rXbZZTEJ4a/x/+a++0ghH8Xgk3QM7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f+w/jDAAAA2gAAAA8AAAAAAAAAAAAA&#10;AAAAoQIAAGRycy9kb3ducmV2LnhtbFBLBQYAAAAABAAEAPkAAACRAwAAAAA=&#10;" strokecolor="#0f243e [1615]" strokeweight="2pt"/>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372287"/>
    <w:multiLevelType w:val="multilevel"/>
    <w:tmpl w:val="77429888"/>
    <w:lvl w:ilvl="0">
      <w:start w:val="1"/>
      <w:numFmt w:val="decimal"/>
      <w:lvlText w:val="%1."/>
      <w:lvlJc w:val="left"/>
      <w:pPr>
        <w:ind w:left="803" w:hanging="720"/>
      </w:pPr>
      <w:rPr>
        <w:rFonts w:cs="Times New Roman" w:hint="default"/>
      </w:rPr>
    </w:lvl>
    <w:lvl w:ilvl="1">
      <w:start w:val="1"/>
      <w:numFmt w:val="decimal"/>
      <w:isLgl/>
      <w:lvlText w:val="%1.%2"/>
      <w:lvlJc w:val="left"/>
      <w:pPr>
        <w:ind w:left="488" w:hanging="405"/>
      </w:pPr>
      <w:rPr>
        <w:rFonts w:cs="Times New Roman" w:hint="default"/>
      </w:rPr>
    </w:lvl>
    <w:lvl w:ilvl="2">
      <w:start w:val="1"/>
      <w:numFmt w:val="decimal"/>
      <w:isLgl/>
      <w:lvlText w:val="%1.%2.%3"/>
      <w:lvlJc w:val="left"/>
      <w:pPr>
        <w:ind w:left="803" w:hanging="720"/>
      </w:pPr>
      <w:rPr>
        <w:rFonts w:cs="Times New Roman" w:hint="default"/>
      </w:rPr>
    </w:lvl>
    <w:lvl w:ilvl="3">
      <w:start w:val="1"/>
      <w:numFmt w:val="decimal"/>
      <w:isLgl/>
      <w:lvlText w:val="%1.%2.%3.%4"/>
      <w:lvlJc w:val="left"/>
      <w:pPr>
        <w:ind w:left="803" w:hanging="720"/>
      </w:pPr>
      <w:rPr>
        <w:rFonts w:cs="Times New Roman" w:hint="default"/>
      </w:rPr>
    </w:lvl>
    <w:lvl w:ilvl="4">
      <w:start w:val="1"/>
      <w:numFmt w:val="decimal"/>
      <w:isLgl/>
      <w:lvlText w:val="%1.%2.%3.%4.%5"/>
      <w:lvlJc w:val="left"/>
      <w:pPr>
        <w:ind w:left="1163" w:hanging="1080"/>
      </w:pPr>
      <w:rPr>
        <w:rFonts w:cs="Times New Roman" w:hint="default"/>
      </w:rPr>
    </w:lvl>
    <w:lvl w:ilvl="5">
      <w:start w:val="1"/>
      <w:numFmt w:val="decimal"/>
      <w:isLgl/>
      <w:lvlText w:val="%1.%2.%3.%4.%5.%6"/>
      <w:lvlJc w:val="left"/>
      <w:pPr>
        <w:ind w:left="1163" w:hanging="1080"/>
      </w:pPr>
      <w:rPr>
        <w:rFonts w:cs="Times New Roman" w:hint="default"/>
      </w:rPr>
    </w:lvl>
    <w:lvl w:ilvl="6">
      <w:start w:val="1"/>
      <w:numFmt w:val="decimal"/>
      <w:isLgl/>
      <w:lvlText w:val="%1.%2.%3.%4.%5.%6.%7"/>
      <w:lvlJc w:val="left"/>
      <w:pPr>
        <w:ind w:left="1523" w:hanging="1440"/>
      </w:pPr>
      <w:rPr>
        <w:rFonts w:cs="Times New Roman" w:hint="default"/>
      </w:rPr>
    </w:lvl>
    <w:lvl w:ilvl="7">
      <w:start w:val="1"/>
      <w:numFmt w:val="decimal"/>
      <w:isLgl/>
      <w:lvlText w:val="%1.%2.%3.%4.%5.%6.%7.%8"/>
      <w:lvlJc w:val="left"/>
      <w:pPr>
        <w:ind w:left="1523" w:hanging="1440"/>
      </w:pPr>
      <w:rPr>
        <w:rFonts w:cs="Times New Roman" w:hint="default"/>
      </w:rPr>
    </w:lvl>
    <w:lvl w:ilvl="8">
      <w:start w:val="1"/>
      <w:numFmt w:val="decimal"/>
      <w:isLgl/>
      <w:lvlText w:val="%1.%2.%3.%4.%5.%6.%7.%8.%9"/>
      <w:lvlJc w:val="left"/>
      <w:pPr>
        <w:ind w:left="1523" w:hanging="1440"/>
      </w:pPr>
      <w:rPr>
        <w:rFonts w:cs="Times New Roman" w:hint="default"/>
      </w:rPr>
    </w:lvl>
  </w:abstractNum>
  <w:abstractNum w:abstractNumId="1">
    <w:nsid w:val="4C7270BB"/>
    <w:multiLevelType w:val="hybridMultilevel"/>
    <w:tmpl w:val="F92830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nsid w:val="4E1B1CE5"/>
    <w:multiLevelType w:val="hybridMultilevel"/>
    <w:tmpl w:val="7E8434D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53714A71"/>
    <w:multiLevelType w:val="hybridMultilevel"/>
    <w:tmpl w:val="2444A0CA"/>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
    <w:nsid w:val="68CA63C5"/>
    <w:multiLevelType w:val="hybridMultilevel"/>
    <w:tmpl w:val="B1F48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sjA3M7cwtTAxtTA2NLRQ0lEKTi0uzszPAykwrAUAlxfJDSwAAAA="/>
  </w:docVars>
  <w:rsids>
    <w:rsidRoot w:val="001D5273"/>
    <w:rsid w:val="00003549"/>
    <w:rsid w:val="00010F15"/>
    <w:rsid w:val="000118CD"/>
    <w:rsid w:val="00013743"/>
    <w:rsid w:val="00015A85"/>
    <w:rsid w:val="0002037B"/>
    <w:rsid w:val="00020AF7"/>
    <w:rsid w:val="000217E8"/>
    <w:rsid w:val="00026FA6"/>
    <w:rsid w:val="00030004"/>
    <w:rsid w:val="00036078"/>
    <w:rsid w:val="000418FE"/>
    <w:rsid w:val="00042A15"/>
    <w:rsid w:val="00044709"/>
    <w:rsid w:val="0004564F"/>
    <w:rsid w:val="00045956"/>
    <w:rsid w:val="00055221"/>
    <w:rsid w:val="000576D0"/>
    <w:rsid w:val="0006178D"/>
    <w:rsid w:val="00061FE5"/>
    <w:rsid w:val="00063E17"/>
    <w:rsid w:val="00064C10"/>
    <w:rsid w:val="00067568"/>
    <w:rsid w:val="00075456"/>
    <w:rsid w:val="000755BE"/>
    <w:rsid w:val="00077835"/>
    <w:rsid w:val="00081E81"/>
    <w:rsid w:val="000861C1"/>
    <w:rsid w:val="00087469"/>
    <w:rsid w:val="000876F2"/>
    <w:rsid w:val="00095E39"/>
    <w:rsid w:val="000A3A02"/>
    <w:rsid w:val="000A4BDF"/>
    <w:rsid w:val="000B0B26"/>
    <w:rsid w:val="000B5662"/>
    <w:rsid w:val="000C2AB8"/>
    <w:rsid w:val="000C673A"/>
    <w:rsid w:val="000D3FDF"/>
    <w:rsid w:val="000D7DAD"/>
    <w:rsid w:val="000E5475"/>
    <w:rsid w:val="000E57AB"/>
    <w:rsid w:val="000E5AD9"/>
    <w:rsid w:val="000F1114"/>
    <w:rsid w:val="001029DF"/>
    <w:rsid w:val="00102E85"/>
    <w:rsid w:val="00104252"/>
    <w:rsid w:val="001116A2"/>
    <w:rsid w:val="00111F2F"/>
    <w:rsid w:val="001130FE"/>
    <w:rsid w:val="001144C4"/>
    <w:rsid w:val="00122870"/>
    <w:rsid w:val="00122AF3"/>
    <w:rsid w:val="001252AA"/>
    <w:rsid w:val="00133F8B"/>
    <w:rsid w:val="00135513"/>
    <w:rsid w:val="0013657F"/>
    <w:rsid w:val="001405C0"/>
    <w:rsid w:val="00140BAE"/>
    <w:rsid w:val="001424EB"/>
    <w:rsid w:val="001435CC"/>
    <w:rsid w:val="00150349"/>
    <w:rsid w:val="001539C7"/>
    <w:rsid w:val="00153FE1"/>
    <w:rsid w:val="00154C9E"/>
    <w:rsid w:val="00154FA5"/>
    <w:rsid w:val="00155CD2"/>
    <w:rsid w:val="00155CF4"/>
    <w:rsid w:val="00161AD8"/>
    <w:rsid w:val="00162D88"/>
    <w:rsid w:val="001724FF"/>
    <w:rsid w:val="00174360"/>
    <w:rsid w:val="00174585"/>
    <w:rsid w:val="00175C42"/>
    <w:rsid w:val="00182465"/>
    <w:rsid w:val="00182F69"/>
    <w:rsid w:val="00185773"/>
    <w:rsid w:val="00186879"/>
    <w:rsid w:val="00186918"/>
    <w:rsid w:val="00187A5D"/>
    <w:rsid w:val="00192431"/>
    <w:rsid w:val="001A548C"/>
    <w:rsid w:val="001A5718"/>
    <w:rsid w:val="001B21A1"/>
    <w:rsid w:val="001B2B07"/>
    <w:rsid w:val="001C1092"/>
    <w:rsid w:val="001C2495"/>
    <w:rsid w:val="001C4214"/>
    <w:rsid w:val="001D17A9"/>
    <w:rsid w:val="001D5273"/>
    <w:rsid w:val="001E1456"/>
    <w:rsid w:val="001E28D4"/>
    <w:rsid w:val="001E3EB4"/>
    <w:rsid w:val="001E5791"/>
    <w:rsid w:val="001E77EF"/>
    <w:rsid w:val="001F3289"/>
    <w:rsid w:val="001F3608"/>
    <w:rsid w:val="001F75A5"/>
    <w:rsid w:val="0020092D"/>
    <w:rsid w:val="00204C68"/>
    <w:rsid w:val="0020631D"/>
    <w:rsid w:val="00206E2A"/>
    <w:rsid w:val="00210365"/>
    <w:rsid w:val="0021378D"/>
    <w:rsid w:val="002171B0"/>
    <w:rsid w:val="00217D71"/>
    <w:rsid w:val="00220449"/>
    <w:rsid w:val="00221988"/>
    <w:rsid w:val="002230A3"/>
    <w:rsid w:val="00224238"/>
    <w:rsid w:val="002334C2"/>
    <w:rsid w:val="002342E2"/>
    <w:rsid w:val="00236D48"/>
    <w:rsid w:val="002500BE"/>
    <w:rsid w:val="00252E1B"/>
    <w:rsid w:val="00255B70"/>
    <w:rsid w:val="00261862"/>
    <w:rsid w:val="00262029"/>
    <w:rsid w:val="00271152"/>
    <w:rsid w:val="00280C71"/>
    <w:rsid w:val="00281F68"/>
    <w:rsid w:val="00284467"/>
    <w:rsid w:val="00290878"/>
    <w:rsid w:val="00294CB4"/>
    <w:rsid w:val="00295D04"/>
    <w:rsid w:val="00296862"/>
    <w:rsid w:val="00296BA7"/>
    <w:rsid w:val="002970E2"/>
    <w:rsid w:val="002A1683"/>
    <w:rsid w:val="002A2A67"/>
    <w:rsid w:val="002A6C76"/>
    <w:rsid w:val="002B2780"/>
    <w:rsid w:val="002C0315"/>
    <w:rsid w:val="002C6451"/>
    <w:rsid w:val="002C6A64"/>
    <w:rsid w:val="002C7D8A"/>
    <w:rsid w:val="002D1143"/>
    <w:rsid w:val="002D1F78"/>
    <w:rsid w:val="002D7863"/>
    <w:rsid w:val="002E051D"/>
    <w:rsid w:val="002E265B"/>
    <w:rsid w:val="002F4E3F"/>
    <w:rsid w:val="002F79C9"/>
    <w:rsid w:val="00300893"/>
    <w:rsid w:val="0030166C"/>
    <w:rsid w:val="00303836"/>
    <w:rsid w:val="003038A2"/>
    <w:rsid w:val="003044EF"/>
    <w:rsid w:val="00304B0F"/>
    <w:rsid w:val="003108EA"/>
    <w:rsid w:val="00311508"/>
    <w:rsid w:val="00312FAD"/>
    <w:rsid w:val="00314BFB"/>
    <w:rsid w:val="00314C5E"/>
    <w:rsid w:val="00314D95"/>
    <w:rsid w:val="003165D4"/>
    <w:rsid w:val="00322BA0"/>
    <w:rsid w:val="00322CA6"/>
    <w:rsid w:val="00323078"/>
    <w:rsid w:val="003310C7"/>
    <w:rsid w:val="00332256"/>
    <w:rsid w:val="0033620D"/>
    <w:rsid w:val="00336D1A"/>
    <w:rsid w:val="00342192"/>
    <w:rsid w:val="0034416C"/>
    <w:rsid w:val="003446A7"/>
    <w:rsid w:val="00351D6E"/>
    <w:rsid w:val="00354887"/>
    <w:rsid w:val="00361E9C"/>
    <w:rsid w:val="003666B5"/>
    <w:rsid w:val="003712E2"/>
    <w:rsid w:val="003766E7"/>
    <w:rsid w:val="00383098"/>
    <w:rsid w:val="003855ED"/>
    <w:rsid w:val="003859D3"/>
    <w:rsid w:val="003970A6"/>
    <w:rsid w:val="003A37E8"/>
    <w:rsid w:val="003A3A4F"/>
    <w:rsid w:val="003A65CE"/>
    <w:rsid w:val="003A68A7"/>
    <w:rsid w:val="003A6E5B"/>
    <w:rsid w:val="003B0C67"/>
    <w:rsid w:val="003B19F1"/>
    <w:rsid w:val="003B20D8"/>
    <w:rsid w:val="003B2475"/>
    <w:rsid w:val="003B32BA"/>
    <w:rsid w:val="003B5329"/>
    <w:rsid w:val="003C100F"/>
    <w:rsid w:val="003C128D"/>
    <w:rsid w:val="003C297C"/>
    <w:rsid w:val="003C5C9D"/>
    <w:rsid w:val="003E0C86"/>
    <w:rsid w:val="003E7BB3"/>
    <w:rsid w:val="003E7D07"/>
    <w:rsid w:val="003F59AD"/>
    <w:rsid w:val="003F70C5"/>
    <w:rsid w:val="00405DEA"/>
    <w:rsid w:val="00406812"/>
    <w:rsid w:val="00407028"/>
    <w:rsid w:val="004121D0"/>
    <w:rsid w:val="00412EF3"/>
    <w:rsid w:val="00416C3D"/>
    <w:rsid w:val="00423131"/>
    <w:rsid w:val="0042534B"/>
    <w:rsid w:val="00432F13"/>
    <w:rsid w:val="00434A70"/>
    <w:rsid w:val="00435D9B"/>
    <w:rsid w:val="00440044"/>
    <w:rsid w:val="00441776"/>
    <w:rsid w:val="004456A0"/>
    <w:rsid w:val="004617FC"/>
    <w:rsid w:val="004700AD"/>
    <w:rsid w:val="004730D4"/>
    <w:rsid w:val="00483187"/>
    <w:rsid w:val="00484C6B"/>
    <w:rsid w:val="00486464"/>
    <w:rsid w:val="0048676A"/>
    <w:rsid w:val="004874F2"/>
    <w:rsid w:val="004931C8"/>
    <w:rsid w:val="00495151"/>
    <w:rsid w:val="004959BB"/>
    <w:rsid w:val="00495E07"/>
    <w:rsid w:val="00497909"/>
    <w:rsid w:val="004A0458"/>
    <w:rsid w:val="004A2400"/>
    <w:rsid w:val="004A3C55"/>
    <w:rsid w:val="004A65E6"/>
    <w:rsid w:val="004A7B6C"/>
    <w:rsid w:val="004B1A4C"/>
    <w:rsid w:val="004B2F0D"/>
    <w:rsid w:val="004B395A"/>
    <w:rsid w:val="004C6DFC"/>
    <w:rsid w:val="004D3065"/>
    <w:rsid w:val="004D3E4A"/>
    <w:rsid w:val="004D5C0F"/>
    <w:rsid w:val="004E4492"/>
    <w:rsid w:val="004F10CE"/>
    <w:rsid w:val="004F1D92"/>
    <w:rsid w:val="004F5E05"/>
    <w:rsid w:val="00504B96"/>
    <w:rsid w:val="0051585B"/>
    <w:rsid w:val="00516783"/>
    <w:rsid w:val="0051777C"/>
    <w:rsid w:val="00522B5E"/>
    <w:rsid w:val="00523CF4"/>
    <w:rsid w:val="005248FC"/>
    <w:rsid w:val="00526F82"/>
    <w:rsid w:val="00530080"/>
    <w:rsid w:val="005301C8"/>
    <w:rsid w:val="005365DC"/>
    <w:rsid w:val="00536BD1"/>
    <w:rsid w:val="00541007"/>
    <w:rsid w:val="00542778"/>
    <w:rsid w:val="00542DD8"/>
    <w:rsid w:val="0054341A"/>
    <w:rsid w:val="005464BA"/>
    <w:rsid w:val="00553CA9"/>
    <w:rsid w:val="00557DB6"/>
    <w:rsid w:val="00561DB0"/>
    <w:rsid w:val="0056303E"/>
    <w:rsid w:val="00573C05"/>
    <w:rsid w:val="00581591"/>
    <w:rsid w:val="005917CC"/>
    <w:rsid w:val="005922C9"/>
    <w:rsid w:val="00592EDF"/>
    <w:rsid w:val="00596EC1"/>
    <w:rsid w:val="005A1181"/>
    <w:rsid w:val="005A201F"/>
    <w:rsid w:val="005A205F"/>
    <w:rsid w:val="005A465A"/>
    <w:rsid w:val="005B692A"/>
    <w:rsid w:val="005C54AB"/>
    <w:rsid w:val="005C63F9"/>
    <w:rsid w:val="005C6525"/>
    <w:rsid w:val="005C76BD"/>
    <w:rsid w:val="005D0E9B"/>
    <w:rsid w:val="005D5578"/>
    <w:rsid w:val="005E0D2B"/>
    <w:rsid w:val="005E417A"/>
    <w:rsid w:val="005E62EF"/>
    <w:rsid w:val="005F28E1"/>
    <w:rsid w:val="005F3B6F"/>
    <w:rsid w:val="005F5EAA"/>
    <w:rsid w:val="005F5FC8"/>
    <w:rsid w:val="00607CCD"/>
    <w:rsid w:val="006103A9"/>
    <w:rsid w:val="00612ACE"/>
    <w:rsid w:val="00614ADE"/>
    <w:rsid w:val="00623042"/>
    <w:rsid w:val="00624F26"/>
    <w:rsid w:val="00625CF3"/>
    <w:rsid w:val="00630BF0"/>
    <w:rsid w:val="00632AEC"/>
    <w:rsid w:val="00636D65"/>
    <w:rsid w:val="0063701A"/>
    <w:rsid w:val="0064106B"/>
    <w:rsid w:val="00644053"/>
    <w:rsid w:val="00645F8B"/>
    <w:rsid w:val="0065062D"/>
    <w:rsid w:val="00660B68"/>
    <w:rsid w:val="00661C36"/>
    <w:rsid w:val="00663A27"/>
    <w:rsid w:val="00665AC4"/>
    <w:rsid w:val="00666C22"/>
    <w:rsid w:val="00674220"/>
    <w:rsid w:val="006775FB"/>
    <w:rsid w:val="00680282"/>
    <w:rsid w:val="00683971"/>
    <w:rsid w:val="00684A2E"/>
    <w:rsid w:val="0068684E"/>
    <w:rsid w:val="006931EC"/>
    <w:rsid w:val="00694981"/>
    <w:rsid w:val="00696CA0"/>
    <w:rsid w:val="00697457"/>
    <w:rsid w:val="0069786A"/>
    <w:rsid w:val="006A2D24"/>
    <w:rsid w:val="006C2C96"/>
    <w:rsid w:val="006C328B"/>
    <w:rsid w:val="006C3AD6"/>
    <w:rsid w:val="006C3BB0"/>
    <w:rsid w:val="006D1A37"/>
    <w:rsid w:val="006D6659"/>
    <w:rsid w:val="006D68E0"/>
    <w:rsid w:val="006D7588"/>
    <w:rsid w:val="006D7FC8"/>
    <w:rsid w:val="006E09E6"/>
    <w:rsid w:val="006F0279"/>
    <w:rsid w:val="006F1036"/>
    <w:rsid w:val="006F1D34"/>
    <w:rsid w:val="006F7A72"/>
    <w:rsid w:val="00700728"/>
    <w:rsid w:val="00704CFE"/>
    <w:rsid w:val="00705216"/>
    <w:rsid w:val="00712979"/>
    <w:rsid w:val="007201F1"/>
    <w:rsid w:val="007237FB"/>
    <w:rsid w:val="00723928"/>
    <w:rsid w:val="0072628F"/>
    <w:rsid w:val="00726D91"/>
    <w:rsid w:val="00736CF7"/>
    <w:rsid w:val="00741196"/>
    <w:rsid w:val="007429CD"/>
    <w:rsid w:val="007430CD"/>
    <w:rsid w:val="007431BB"/>
    <w:rsid w:val="00745F98"/>
    <w:rsid w:val="00750A23"/>
    <w:rsid w:val="00753DFB"/>
    <w:rsid w:val="00761AF4"/>
    <w:rsid w:val="00763F87"/>
    <w:rsid w:val="00776665"/>
    <w:rsid w:val="007863EC"/>
    <w:rsid w:val="00787254"/>
    <w:rsid w:val="00794233"/>
    <w:rsid w:val="007A111B"/>
    <w:rsid w:val="007A228C"/>
    <w:rsid w:val="007A27A0"/>
    <w:rsid w:val="007A692E"/>
    <w:rsid w:val="007B338A"/>
    <w:rsid w:val="007B7BB6"/>
    <w:rsid w:val="007C31AC"/>
    <w:rsid w:val="007D09D1"/>
    <w:rsid w:val="007D314B"/>
    <w:rsid w:val="007D37B0"/>
    <w:rsid w:val="007D38C8"/>
    <w:rsid w:val="007D6DBF"/>
    <w:rsid w:val="007D7B99"/>
    <w:rsid w:val="007E26E1"/>
    <w:rsid w:val="007E578E"/>
    <w:rsid w:val="007E60A6"/>
    <w:rsid w:val="007F1C96"/>
    <w:rsid w:val="007F421D"/>
    <w:rsid w:val="00802815"/>
    <w:rsid w:val="00803884"/>
    <w:rsid w:val="00810D58"/>
    <w:rsid w:val="008129E9"/>
    <w:rsid w:val="0081310D"/>
    <w:rsid w:val="0081439F"/>
    <w:rsid w:val="0081520A"/>
    <w:rsid w:val="00815E67"/>
    <w:rsid w:val="008160DA"/>
    <w:rsid w:val="00821422"/>
    <w:rsid w:val="00821A64"/>
    <w:rsid w:val="00824E27"/>
    <w:rsid w:val="00841F45"/>
    <w:rsid w:val="0084357B"/>
    <w:rsid w:val="00843D1D"/>
    <w:rsid w:val="00846A95"/>
    <w:rsid w:val="008479D2"/>
    <w:rsid w:val="008516E6"/>
    <w:rsid w:val="008531FE"/>
    <w:rsid w:val="0085576A"/>
    <w:rsid w:val="00866F7F"/>
    <w:rsid w:val="00867003"/>
    <w:rsid w:val="00870D1E"/>
    <w:rsid w:val="00873347"/>
    <w:rsid w:val="00874EC9"/>
    <w:rsid w:val="00886BAB"/>
    <w:rsid w:val="00890058"/>
    <w:rsid w:val="0089451F"/>
    <w:rsid w:val="008A791E"/>
    <w:rsid w:val="008B0239"/>
    <w:rsid w:val="008B0C47"/>
    <w:rsid w:val="008C2B11"/>
    <w:rsid w:val="008C7BA1"/>
    <w:rsid w:val="008D07B0"/>
    <w:rsid w:val="008D1DE4"/>
    <w:rsid w:val="008D2503"/>
    <w:rsid w:val="008D5D55"/>
    <w:rsid w:val="008D6AE8"/>
    <w:rsid w:val="008E1348"/>
    <w:rsid w:val="008E2EB3"/>
    <w:rsid w:val="008E460A"/>
    <w:rsid w:val="008F7670"/>
    <w:rsid w:val="008F7A30"/>
    <w:rsid w:val="00900A84"/>
    <w:rsid w:val="009065A6"/>
    <w:rsid w:val="009143BC"/>
    <w:rsid w:val="009202D5"/>
    <w:rsid w:val="00920754"/>
    <w:rsid w:val="00921F8C"/>
    <w:rsid w:val="00923D47"/>
    <w:rsid w:val="00930696"/>
    <w:rsid w:val="009378A3"/>
    <w:rsid w:val="00937D56"/>
    <w:rsid w:val="009400DD"/>
    <w:rsid w:val="009418C5"/>
    <w:rsid w:val="00943199"/>
    <w:rsid w:val="00943C48"/>
    <w:rsid w:val="00944140"/>
    <w:rsid w:val="00947C33"/>
    <w:rsid w:val="0096311C"/>
    <w:rsid w:val="009645B6"/>
    <w:rsid w:val="00971AEB"/>
    <w:rsid w:val="00974D53"/>
    <w:rsid w:val="009767C4"/>
    <w:rsid w:val="00980666"/>
    <w:rsid w:val="00982F95"/>
    <w:rsid w:val="009843F4"/>
    <w:rsid w:val="009845B2"/>
    <w:rsid w:val="0098770D"/>
    <w:rsid w:val="009908BF"/>
    <w:rsid w:val="009969C9"/>
    <w:rsid w:val="009B29F6"/>
    <w:rsid w:val="009B2A64"/>
    <w:rsid w:val="009B3345"/>
    <w:rsid w:val="009B652B"/>
    <w:rsid w:val="009C133F"/>
    <w:rsid w:val="009D2B7E"/>
    <w:rsid w:val="009D2EA7"/>
    <w:rsid w:val="009D3557"/>
    <w:rsid w:val="009D5A70"/>
    <w:rsid w:val="009E04DE"/>
    <w:rsid w:val="009E5B8A"/>
    <w:rsid w:val="009E7213"/>
    <w:rsid w:val="00A004AA"/>
    <w:rsid w:val="00A02B73"/>
    <w:rsid w:val="00A07EB3"/>
    <w:rsid w:val="00A1217F"/>
    <w:rsid w:val="00A14735"/>
    <w:rsid w:val="00A158CB"/>
    <w:rsid w:val="00A26FBF"/>
    <w:rsid w:val="00A273AD"/>
    <w:rsid w:val="00A30E34"/>
    <w:rsid w:val="00A32A27"/>
    <w:rsid w:val="00A3590C"/>
    <w:rsid w:val="00A36A13"/>
    <w:rsid w:val="00A41F39"/>
    <w:rsid w:val="00A45EFF"/>
    <w:rsid w:val="00A5539D"/>
    <w:rsid w:val="00A62924"/>
    <w:rsid w:val="00A6376A"/>
    <w:rsid w:val="00A6501F"/>
    <w:rsid w:val="00A656A9"/>
    <w:rsid w:val="00A7054D"/>
    <w:rsid w:val="00A8332D"/>
    <w:rsid w:val="00A843F5"/>
    <w:rsid w:val="00A867FB"/>
    <w:rsid w:val="00A8722E"/>
    <w:rsid w:val="00A947B7"/>
    <w:rsid w:val="00A94FE6"/>
    <w:rsid w:val="00A95BA6"/>
    <w:rsid w:val="00AA2437"/>
    <w:rsid w:val="00AB019E"/>
    <w:rsid w:val="00AB1035"/>
    <w:rsid w:val="00AB2AAD"/>
    <w:rsid w:val="00AB2D3A"/>
    <w:rsid w:val="00AB4A27"/>
    <w:rsid w:val="00AB5346"/>
    <w:rsid w:val="00AB655D"/>
    <w:rsid w:val="00AC02B7"/>
    <w:rsid w:val="00AC4AAE"/>
    <w:rsid w:val="00AC4EDA"/>
    <w:rsid w:val="00AC7651"/>
    <w:rsid w:val="00AC7F67"/>
    <w:rsid w:val="00AD2356"/>
    <w:rsid w:val="00AD4877"/>
    <w:rsid w:val="00AD6401"/>
    <w:rsid w:val="00AE127D"/>
    <w:rsid w:val="00AE206B"/>
    <w:rsid w:val="00AE553E"/>
    <w:rsid w:val="00AF2A2C"/>
    <w:rsid w:val="00AF5E49"/>
    <w:rsid w:val="00AF6B68"/>
    <w:rsid w:val="00AF753C"/>
    <w:rsid w:val="00AF76EE"/>
    <w:rsid w:val="00AF79E0"/>
    <w:rsid w:val="00B050E5"/>
    <w:rsid w:val="00B07EF0"/>
    <w:rsid w:val="00B10C43"/>
    <w:rsid w:val="00B1208A"/>
    <w:rsid w:val="00B17962"/>
    <w:rsid w:val="00B21DBB"/>
    <w:rsid w:val="00B22915"/>
    <w:rsid w:val="00B23332"/>
    <w:rsid w:val="00B305DC"/>
    <w:rsid w:val="00B34240"/>
    <w:rsid w:val="00B374D8"/>
    <w:rsid w:val="00B37908"/>
    <w:rsid w:val="00B40304"/>
    <w:rsid w:val="00B47E94"/>
    <w:rsid w:val="00B5083B"/>
    <w:rsid w:val="00B51704"/>
    <w:rsid w:val="00B556F2"/>
    <w:rsid w:val="00B61256"/>
    <w:rsid w:val="00B6235D"/>
    <w:rsid w:val="00B6532C"/>
    <w:rsid w:val="00B71EC7"/>
    <w:rsid w:val="00B732A6"/>
    <w:rsid w:val="00B7601D"/>
    <w:rsid w:val="00B90AD4"/>
    <w:rsid w:val="00B919A0"/>
    <w:rsid w:val="00B91D51"/>
    <w:rsid w:val="00B969EA"/>
    <w:rsid w:val="00BA414A"/>
    <w:rsid w:val="00BA5665"/>
    <w:rsid w:val="00BB17CD"/>
    <w:rsid w:val="00BB2E31"/>
    <w:rsid w:val="00BB3E80"/>
    <w:rsid w:val="00BB4332"/>
    <w:rsid w:val="00BB533A"/>
    <w:rsid w:val="00BC1DBB"/>
    <w:rsid w:val="00BC27BA"/>
    <w:rsid w:val="00BC5267"/>
    <w:rsid w:val="00BC6ABE"/>
    <w:rsid w:val="00BC6D26"/>
    <w:rsid w:val="00BD089E"/>
    <w:rsid w:val="00BD0F8A"/>
    <w:rsid w:val="00BE228B"/>
    <w:rsid w:val="00BE5033"/>
    <w:rsid w:val="00BE5464"/>
    <w:rsid w:val="00BE7BEA"/>
    <w:rsid w:val="00BF0DF3"/>
    <w:rsid w:val="00BF26B6"/>
    <w:rsid w:val="00BF3DB9"/>
    <w:rsid w:val="00BF649C"/>
    <w:rsid w:val="00C03728"/>
    <w:rsid w:val="00C04452"/>
    <w:rsid w:val="00C10970"/>
    <w:rsid w:val="00C10EB6"/>
    <w:rsid w:val="00C13307"/>
    <w:rsid w:val="00C14942"/>
    <w:rsid w:val="00C15BBF"/>
    <w:rsid w:val="00C162DC"/>
    <w:rsid w:val="00C2473A"/>
    <w:rsid w:val="00C30898"/>
    <w:rsid w:val="00C35800"/>
    <w:rsid w:val="00C35949"/>
    <w:rsid w:val="00C365BF"/>
    <w:rsid w:val="00C4380A"/>
    <w:rsid w:val="00C462A9"/>
    <w:rsid w:val="00C50024"/>
    <w:rsid w:val="00C51252"/>
    <w:rsid w:val="00C51912"/>
    <w:rsid w:val="00C52CC3"/>
    <w:rsid w:val="00C53020"/>
    <w:rsid w:val="00C60F38"/>
    <w:rsid w:val="00C6461B"/>
    <w:rsid w:val="00C71A19"/>
    <w:rsid w:val="00C7253B"/>
    <w:rsid w:val="00C72A9E"/>
    <w:rsid w:val="00C77E7F"/>
    <w:rsid w:val="00C84D19"/>
    <w:rsid w:val="00C94629"/>
    <w:rsid w:val="00C94B27"/>
    <w:rsid w:val="00CA4676"/>
    <w:rsid w:val="00CA5102"/>
    <w:rsid w:val="00CB22F8"/>
    <w:rsid w:val="00CB2AF1"/>
    <w:rsid w:val="00CB7FCF"/>
    <w:rsid w:val="00CC0C32"/>
    <w:rsid w:val="00CC2333"/>
    <w:rsid w:val="00CC43EA"/>
    <w:rsid w:val="00CC4AFE"/>
    <w:rsid w:val="00CC5B42"/>
    <w:rsid w:val="00CD0342"/>
    <w:rsid w:val="00CD0AE6"/>
    <w:rsid w:val="00CD0D2D"/>
    <w:rsid w:val="00CD3454"/>
    <w:rsid w:val="00CD4007"/>
    <w:rsid w:val="00CD74BA"/>
    <w:rsid w:val="00D01441"/>
    <w:rsid w:val="00D01498"/>
    <w:rsid w:val="00D02D98"/>
    <w:rsid w:val="00D02E59"/>
    <w:rsid w:val="00D02F0E"/>
    <w:rsid w:val="00D03025"/>
    <w:rsid w:val="00D0661D"/>
    <w:rsid w:val="00D10F7E"/>
    <w:rsid w:val="00D120F5"/>
    <w:rsid w:val="00D15E7A"/>
    <w:rsid w:val="00D16853"/>
    <w:rsid w:val="00D20A55"/>
    <w:rsid w:val="00D34B68"/>
    <w:rsid w:val="00D370F7"/>
    <w:rsid w:val="00D40D10"/>
    <w:rsid w:val="00D437F0"/>
    <w:rsid w:val="00D461D1"/>
    <w:rsid w:val="00D46F7A"/>
    <w:rsid w:val="00D53A0B"/>
    <w:rsid w:val="00D53DF6"/>
    <w:rsid w:val="00D5594D"/>
    <w:rsid w:val="00D56420"/>
    <w:rsid w:val="00D6453A"/>
    <w:rsid w:val="00D656E3"/>
    <w:rsid w:val="00D65F66"/>
    <w:rsid w:val="00D72356"/>
    <w:rsid w:val="00D73D19"/>
    <w:rsid w:val="00D74E3E"/>
    <w:rsid w:val="00D837A2"/>
    <w:rsid w:val="00D84F9C"/>
    <w:rsid w:val="00D85715"/>
    <w:rsid w:val="00D86C07"/>
    <w:rsid w:val="00D916E6"/>
    <w:rsid w:val="00D92626"/>
    <w:rsid w:val="00D943B3"/>
    <w:rsid w:val="00DA10DE"/>
    <w:rsid w:val="00DA1378"/>
    <w:rsid w:val="00DA29E0"/>
    <w:rsid w:val="00DA6258"/>
    <w:rsid w:val="00DB0CFF"/>
    <w:rsid w:val="00DB17A1"/>
    <w:rsid w:val="00DB35BD"/>
    <w:rsid w:val="00DB4872"/>
    <w:rsid w:val="00DB5BA6"/>
    <w:rsid w:val="00DD142D"/>
    <w:rsid w:val="00DE1ABB"/>
    <w:rsid w:val="00DE42D3"/>
    <w:rsid w:val="00DE5DFA"/>
    <w:rsid w:val="00DE746B"/>
    <w:rsid w:val="00DF03EB"/>
    <w:rsid w:val="00DF1020"/>
    <w:rsid w:val="00DF6F07"/>
    <w:rsid w:val="00DF7D56"/>
    <w:rsid w:val="00E00762"/>
    <w:rsid w:val="00E01D46"/>
    <w:rsid w:val="00E020B3"/>
    <w:rsid w:val="00E0417C"/>
    <w:rsid w:val="00E140C3"/>
    <w:rsid w:val="00E15717"/>
    <w:rsid w:val="00E17046"/>
    <w:rsid w:val="00E236A5"/>
    <w:rsid w:val="00E30404"/>
    <w:rsid w:val="00E339BC"/>
    <w:rsid w:val="00E35BF2"/>
    <w:rsid w:val="00E4477F"/>
    <w:rsid w:val="00E45366"/>
    <w:rsid w:val="00E470D6"/>
    <w:rsid w:val="00E54E5C"/>
    <w:rsid w:val="00E54ED4"/>
    <w:rsid w:val="00E63294"/>
    <w:rsid w:val="00E744D2"/>
    <w:rsid w:val="00E765ED"/>
    <w:rsid w:val="00E769E5"/>
    <w:rsid w:val="00E81CA2"/>
    <w:rsid w:val="00E83018"/>
    <w:rsid w:val="00E83C41"/>
    <w:rsid w:val="00E86FE0"/>
    <w:rsid w:val="00E9133D"/>
    <w:rsid w:val="00E954BF"/>
    <w:rsid w:val="00EA34AD"/>
    <w:rsid w:val="00EA394C"/>
    <w:rsid w:val="00EA48E1"/>
    <w:rsid w:val="00EA75CC"/>
    <w:rsid w:val="00EB1A48"/>
    <w:rsid w:val="00EB47D8"/>
    <w:rsid w:val="00EC2F1C"/>
    <w:rsid w:val="00EC5A5B"/>
    <w:rsid w:val="00EC5C23"/>
    <w:rsid w:val="00EC6085"/>
    <w:rsid w:val="00EC68A8"/>
    <w:rsid w:val="00EC69EF"/>
    <w:rsid w:val="00ED07D9"/>
    <w:rsid w:val="00ED3CD0"/>
    <w:rsid w:val="00ED3E70"/>
    <w:rsid w:val="00ED4A34"/>
    <w:rsid w:val="00ED7128"/>
    <w:rsid w:val="00EE0F9A"/>
    <w:rsid w:val="00EE33E3"/>
    <w:rsid w:val="00EE3E96"/>
    <w:rsid w:val="00EE4D27"/>
    <w:rsid w:val="00EF00B8"/>
    <w:rsid w:val="00EF1047"/>
    <w:rsid w:val="00EF20B1"/>
    <w:rsid w:val="00F03A41"/>
    <w:rsid w:val="00F0539A"/>
    <w:rsid w:val="00F12B32"/>
    <w:rsid w:val="00F13BF1"/>
    <w:rsid w:val="00F15BEF"/>
    <w:rsid w:val="00F216E3"/>
    <w:rsid w:val="00F22181"/>
    <w:rsid w:val="00F2307B"/>
    <w:rsid w:val="00F25AEA"/>
    <w:rsid w:val="00F25E79"/>
    <w:rsid w:val="00F30C69"/>
    <w:rsid w:val="00F30E0B"/>
    <w:rsid w:val="00F332F5"/>
    <w:rsid w:val="00F34628"/>
    <w:rsid w:val="00F35099"/>
    <w:rsid w:val="00F37D3B"/>
    <w:rsid w:val="00F40526"/>
    <w:rsid w:val="00F4381C"/>
    <w:rsid w:val="00F47946"/>
    <w:rsid w:val="00F56DE2"/>
    <w:rsid w:val="00F632D6"/>
    <w:rsid w:val="00F64202"/>
    <w:rsid w:val="00F660AB"/>
    <w:rsid w:val="00F74465"/>
    <w:rsid w:val="00F768E1"/>
    <w:rsid w:val="00F83CFB"/>
    <w:rsid w:val="00F83EA5"/>
    <w:rsid w:val="00F85FB0"/>
    <w:rsid w:val="00F979B1"/>
    <w:rsid w:val="00FA74BD"/>
    <w:rsid w:val="00FB639F"/>
    <w:rsid w:val="00FB6F59"/>
    <w:rsid w:val="00FC5550"/>
    <w:rsid w:val="00FC5C29"/>
    <w:rsid w:val="00FD06A7"/>
    <w:rsid w:val="00FD2454"/>
    <w:rsid w:val="00FD2DB7"/>
    <w:rsid w:val="00FD5146"/>
    <w:rsid w:val="00FE013E"/>
    <w:rsid w:val="00FE11BE"/>
    <w:rsid w:val="00FF12E9"/>
    <w:rsid w:val="00FF54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8160DA"/>
    <w:pPr>
      <w:keepNext/>
      <w:keepLines/>
      <w:spacing w:before="480" w:after="0"/>
      <w:outlineLvl w:val="0"/>
    </w:pPr>
    <w:rPr>
      <w:rFonts w:ascii="Cambria" w:eastAsia="Times New Roman" w:hAnsi="Cambria" w:cs="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60DA"/>
    <w:rPr>
      <w:rFonts w:ascii="Cambria" w:eastAsia="Times New Roman" w:hAnsi="Cambria" w:cs="Cambria"/>
      <w:b/>
      <w:bCs/>
      <w:color w:val="365F91"/>
      <w:sz w:val="28"/>
      <w:szCs w:val="28"/>
    </w:rPr>
  </w:style>
  <w:style w:type="paragraph" w:styleId="ListParagraph">
    <w:name w:val="List Paragraph"/>
    <w:basedOn w:val="Normal"/>
    <w:uiPriority w:val="34"/>
    <w:qFormat/>
    <w:rsid w:val="00923D47"/>
    <w:pPr>
      <w:ind w:left="720"/>
      <w:contextualSpacing/>
    </w:pPr>
  </w:style>
  <w:style w:type="paragraph" w:styleId="BalloonText">
    <w:name w:val="Balloon Text"/>
    <w:basedOn w:val="Normal"/>
    <w:link w:val="BalloonTextChar"/>
    <w:uiPriority w:val="99"/>
    <w:semiHidden/>
    <w:unhideWhenUsed/>
    <w:rsid w:val="00175C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5C42"/>
    <w:rPr>
      <w:rFonts w:ascii="Tahoma" w:hAnsi="Tahoma" w:cs="Tahoma"/>
      <w:sz w:val="16"/>
      <w:szCs w:val="16"/>
    </w:rPr>
  </w:style>
  <w:style w:type="paragraph" w:styleId="Header">
    <w:name w:val="header"/>
    <w:basedOn w:val="Normal"/>
    <w:link w:val="HeaderChar"/>
    <w:uiPriority w:val="99"/>
    <w:unhideWhenUsed/>
    <w:rsid w:val="00BF3D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DB9"/>
  </w:style>
  <w:style w:type="paragraph" w:styleId="Footer">
    <w:name w:val="footer"/>
    <w:basedOn w:val="Normal"/>
    <w:link w:val="FooterChar"/>
    <w:uiPriority w:val="99"/>
    <w:unhideWhenUsed/>
    <w:rsid w:val="00BF3D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DB9"/>
  </w:style>
  <w:style w:type="paragraph" w:styleId="Title">
    <w:name w:val="Title"/>
    <w:basedOn w:val="Normal"/>
    <w:next w:val="Normal"/>
    <w:link w:val="TitleChar"/>
    <w:uiPriority w:val="10"/>
    <w:qFormat/>
    <w:rsid w:val="0044004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40044"/>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440044"/>
    <w:pPr>
      <w:spacing w:after="0" w:line="240" w:lineRule="auto"/>
    </w:pPr>
  </w:style>
  <w:style w:type="character" w:styleId="Hyperlink">
    <w:name w:val="Hyperlink"/>
    <w:basedOn w:val="DefaultParagraphFont"/>
    <w:uiPriority w:val="99"/>
    <w:unhideWhenUsed/>
    <w:rsid w:val="002334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8160DA"/>
    <w:pPr>
      <w:keepNext/>
      <w:keepLines/>
      <w:spacing w:before="480" w:after="0"/>
      <w:outlineLvl w:val="0"/>
    </w:pPr>
    <w:rPr>
      <w:rFonts w:ascii="Cambria" w:eastAsia="Times New Roman" w:hAnsi="Cambria" w:cs="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60DA"/>
    <w:rPr>
      <w:rFonts w:ascii="Cambria" w:eastAsia="Times New Roman" w:hAnsi="Cambria" w:cs="Cambria"/>
      <w:b/>
      <w:bCs/>
      <w:color w:val="365F91"/>
      <w:sz w:val="28"/>
      <w:szCs w:val="28"/>
    </w:rPr>
  </w:style>
  <w:style w:type="paragraph" w:styleId="ListParagraph">
    <w:name w:val="List Paragraph"/>
    <w:basedOn w:val="Normal"/>
    <w:uiPriority w:val="34"/>
    <w:qFormat/>
    <w:rsid w:val="00923D47"/>
    <w:pPr>
      <w:ind w:left="720"/>
      <w:contextualSpacing/>
    </w:pPr>
  </w:style>
  <w:style w:type="paragraph" w:styleId="BalloonText">
    <w:name w:val="Balloon Text"/>
    <w:basedOn w:val="Normal"/>
    <w:link w:val="BalloonTextChar"/>
    <w:uiPriority w:val="99"/>
    <w:semiHidden/>
    <w:unhideWhenUsed/>
    <w:rsid w:val="00175C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5C42"/>
    <w:rPr>
      <w:rFonts w:ascii="Tahoma" w:hAnsi="Tahoma" w:cs="Tahoma"/>
      <w:sz w:val="16"/>
      <w:szCs w:val="16"/>
    </w:rPr>
  </w:style>
  <w:style w:type="paragraph" w:styleId="Header">
    <w:name w:val="header"/>
    <w:basedOn w:val="Normal"/>
    <w:link w:val="HeaderChar"/>
    <w:uiPriority w:val="99"/>
    <w:unhideWhenUsed/>
    <w:rsid w:val="00BF3D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DB9"/>
  </w:style>
  <w:style w:type="paragraph" w:styleId="Footer">
    <w:name w:val="footer"/>
    <w:basedOn w:val="Normal"/>
    <w:link w:val="FooterChar"/>
    <w:uiPriority w:val="99"/>
    <w:unhideWhenUsed/>
    <w:rsid w:val="00BF3D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DB9"/>
  </w:style>
  <w:style w:type="paragraph" w:styleId="Title">
    <w:name w:val="Title"/>
    <w:basedOn w:val="Normal"/>
    <w:next w:val="Normal"/>
    <w:link w:val="TitleChar"/>
    <w:uiPriority w:val="10"/>
    <w:qFormat/>
    <w:rsid w:val="0044004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40044"/>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440044"/>
    <w:pPr>
      <w:spacing w:after="0" w:line="240" w:lineRule="auto"/>
    </w:pPr>
  </w:style>
  <w:style w:type="character" w:styleId="Hyperlink">
    <w:name w:val="Hyperlink"/>
    <w:basedOn w:val="DefaultParagraphFont"/>
    <w:uiPriority w:val="99"/>
    <w:unhideWhenUsed/>
    <w:rsid w:val="002334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909872">
      <w:bodyDiv w:val="1"/>
      <w:marLeft w:val="0"/>
      <w:marRight w:val="0"/>
      <w:marTop w:val="0"/>
      <w:marBottom w:val="0"/>
      <w:divBdr>
        <w:top w:val="none" w:sz="0" w:space="0" w:color="auto"/>
        <w:left w:val="none" w:sz="0" w:space="0" w:color="auto"/>
        <w:bottom w:val="none" w:sz="0" w:space="0" w:color="auto"/>
        <w:right w:val="none" w:sz="0" w:space="0" w:color="auto"/>
      </w:divBdr>
    </w:div>
    <w:div w:id="797258655">
      <w:bodyDiv w:val="1"/>
      <w:marLeft w:val="0"/>
      <w:marRight w:val="0"/>
      <w:marTop w:val="0"/>
      <w:marBottom w:val="0"/>
      <w:divBdr>
        <w:top w:val="none" w:sz="0" w:space="0" w:color="auto"/>
        <w:left w:val="none" w:sz="0" w:space="0" w:color="auto"/>
        <w:bottom w:val="none" w:sz="0" w:space="0" w:color="auto"/>
        <w:right w:val="none" w:sz="0" w:space="0" w:color="auto"/>
      </w:divBdr>
    </w:div>
    <w:div w:id="856578481">
      <w:bodyDiv w:val="1"/>
      <w:marLeft w:val="0"/>
      <w:marRight w:val="0"/>
      <w:marTop w:val="0"/>
      <w:marBottom w:val="0"/>
      <w:divBdr>
        <w:top w:val="none" w:sz="0" w:space="0" w:color="auto"/>
        <w:left w:val="none" w:sz="0" w:space="0" w:color="auto"/>
        <w:bottom w:val="none" w:sz="0" w:space="0" w:color="auto"/>
        <w:right w:val="none" w:sz="0" w:space="0" w:color="auto"/>
      </w:divBdr>
    </w:div>
    <w:div w:id="1926112474">
      <w:bodyDiv w:val="1"/>
      <w:marLeft w:val="0"/>
      <w:marRight w:val="0"/>
      <w:marTop w:val="0"/>
      <w:marBottom w:val="0"/>
      <w:divBdr>
        <w:top w:val="none" w:sz="0" w:space="0" w:color="auto"/>
        <w:left w:val="none" w:sz="0" w:space="0" w:color="auto"/>
        <w:bottom w:val="none" w:sz="0" w:space="0" w:color="auto"/>
        <w:right w:val="none" w:sz="0" w:space="0" w:color="auto"/>
      </w:divBdr>
      <w:divsChild>
        <w:div w:id="1944803440">
          <w:marLeft w:val="0"/>
          <w:marRight w:val="0"/>
          <w:marTop w:val="0"/>
          <w:marBottom w:val="0"/>
          <w:divBdr>
            <w:top w:val="none" w:sz="0" w:space="0" w:color="auto"/>
            <w:left w:val="none" w:sz="0" w:space="0" w:color="auto"/>
            <w:bottom w:val="none" w:sz="0" w:space="0" w:color="auto"/>
            <w:right w:val="none" w:sz="0" w:space="0" w:color="auto"/>
          </w:divBdr>
          <w:divsChild>
            <w:div w:id="1980307481">
              <w:marLeft w:val="0"/>
              <w:marRight w:val="0"/>
              <w:marTop w:val="0"/>
              <w:marBottom w:val="0"/>
              <w:divBdr>
                <w:top w:val="none" w:sz="0" w:space="0" w:color="auto"/>
                <w:left w:val="none" w:sz="0" w:space="0" w:color="auto"/>
                <w:bottom w:val="none" w:sz="0" w:space="0" w:color="auto"/>
                <w:right w:val="none" w:sz="0" w:space="0" w:color="auto"/>
              </w:divBdr>
              <w:divsChild>
                <w:div w:id="1989821838">
                  <w:marLeft w:val="0"/>
                  <w:marRight w:val="0"/>
                  <w:marTop w:val="0"/>
                  <w:marBottom w:val="0"/>
                  <w:divBdr>
                    <w:top w:val="none" w:sz="0" w:space="0" w:color="auto"/>
                    <w:left w:val="none" w:sz="0" w:space="0" w:color="auto"/>
                    <w:bottom w:val="none" w:sz="0" w:space="0" w:color="auto"/>
                    <w:right w:val="none" w:sz="0" w:space="0" w:color="auto"/>
                  </w:divBdr>
                  <w:divsChild>
                    <w:div w:id="1473790053">
                      <w:marLeft w:val="0"/>
                      <w:marRight w:val="0"/>
                      <w:marTop w:val="0"/>
                      <w:marBottom w:val="0"/>
                      <w:divBdr>
                        <w:top w:val="none" w:sz="0" w:space="0" w:color="auto"/>
                        <w:left w:val="none" w:sz="0" w:space="0" w:color="auto"/>
                        <w:bottom w:val="none" w:sz="0" w:space="0" w:color="auto"/>
                        <w:right w:val="none" w:sz="0" w:space="0" w:color="auto"/>
                      </w:divBdr>
                      <w:divsChild>
                        <w:div w:id="525598862">
                          <w:marLeft w:val="0"/>
                          <w:marRight w:val="0"/>
                          <w:marTop w:val="0"/>
                          <w:marBottom w:val="0"/>
                          <w:divBdr>
                            <w:top w:val="none" w:sz="0" w:space="0" w:color="auto"/>
                            <w:left w:val="none" w:sz="0" w:space="0" w:color="auto"/>
                            <w:bottom w:val="none" w:sz="0" w:space="0" w:color="auto"/>
                            <w:right w:val="none" w:sz="0" w:space="0" w:color="auto"/>
                          </w:divBdr>
                          <w:divsChild>
                            <w:div w:id="2097483608">
                              <w:marLeft w:val="0"/>
                              <w:marRight w:val="0"/>
                              <w:marTop w:val="0"/>
                              <w:marBottom w:val="0"/>
                              <w:divBdr>
                                <w:top w:val="none" w:sz="0" w:space="0" w:color="auto"/>
                                <w:left w:val="none" w:sz="0" w:space="0" w:color="auto"/>
                                <w:bottom w:val="none" w:sz="0" w:space="0" w:color="auto"/>
                                <w:right w:val="none" w:sz="0" w:space="0" w:color="auto"/>
                              </w:divBdr>
                              <w:divsChild>
                                <w:div w:id="1977644430">
                                  <w:marLeft w:val="0"/>
                                  <w:marRight w:val="0"/>
                                  <w:marTop w:val="0"/>
                                  <w:marBottom w:val="0"/>
                                  <w:divBdr>
                                    <w:top w:val="none" w:sz="0" w:space="0" w:color="auto"/>
                                    <w:left w:val="none" w:sz="0" w:space="0" w:color="auto"/>
                                    <w:bottom w:val="none" w:sz="0" w:space="0" w:color="auto"/>
                                    <w:right w:val="none" w:sz="0" w:space="0" w:color="auto"/>
                                  </w:divBdr>
                                  <w:divsChild>
                                    <w:div w:id="942760286">
                                      <w:marLeft w:val="0"/>
                                      <w:marRight w:val="0"/>
                                      <w:marTop w:val="0"/>
                                      <w:marBottom w:val="0"/>
                                      <w:divBdr>
                                        <w:top w:val="none" w:sz="0" w:space="0" w:color="auto"/>
                                        <w:left w:val="none" w:sz="0" w:space="0" w:color="auto"/>
                                        <w:bottom w:val="none" w:sz="0" w:space="0" w:color="auto"/>
                                        <w:right w:val="none" w:sz="0" w:space="0" w:color="auto"/>
                                      </w:divBdr>
                                      <w:divsChild>
                                        <w:div w:id="1283733002">
                                          <w:marLeft w:val="0"/>
                                          <w:marRight w:val="0"/>
                                          <w:marTop w:val="0"/>
                                          <w:marBottom w:val="0"/>
                                          <w:divBdr>
                                            <w:top w:val="none" w:sz="0" w:space="0" w:color="auto"/>
                                            <w:left w:val="none" w:sz="0" w:space="0" w:color="auto"/>
                                            <w:bottom w:val="none" w:sz="0" w:space="0" w:color="auto"/>
                                            <w:right w:val="none" w:sz="0" w:space="0" w:color="auto"/>
                                          </w:divBdr>
                                          <w:divsChild>
                                            <w:div w:id="307175011">
                                              <w:marLeft w:val="0"/>
                                              <w:marRight w:val="0"/>
                                              <w:marTop w:val="0"/>
                                              <w:marBottom w:val="0"/>
                                              <w:divBdr>
                                                <w:top w:val="none" w:sz="0" w:space="0" w:color="auto"/>
                                                <w:left w:val="none" w:sz="0" w:space="0" w:color="auto"/>
                                                <w:bottom w:val="none" w:sz="0" w:space="0" w:color="auto"/>
                                                <w:right w:val="none" w:sz="0" w:space="0" w:color="auto"/>
                                              </w:divBdr>
                                              <w:divsChild>
                                                <w:div w:id="1136029547">
                                                  <w:marLeft w:val="0"/>
                                                  <w:marRight w:val="0"/>
                                                  <w:marTop w:val="0"/>
                                                  <w:marBottom w:val="0"/>
                                                  <w:divBdr>
                                                    <w:top w:val="none" w:sz="0" w:space="0" w:color="auto"/>
                                                    <w:left w:val="none" w:sz="0" w:space="0" w:color="auto"/>
                                                    <w:bottom w:val="none" w:sz="0" w:space="0" w:color="auto"/>
                                                    <w:right w:val="none" w:sz="0" w:space="0" w:color="auto"/>
                                                  </w:divBdr>
                                                  <w:divsChild>
                                                    <w:div w:id="1503619151">
                                                      <w:marLeft w:val="0"/>
                                                      <w:marRight w:val="0"/>
                                                      <w:marTop w:val="0"/>
                                                      <w:marBottom w:val="0"/>
                                                      <w:divBdr>
                                                        <w:top w:val="none" w:sz="0" w:space="0" w:color="auto"/>
                                                        <w:left w:val="none" w:sz="0" w:space="0" w:color="auto"/>
                                                        <w:bottom w:val="none" w:sz="0" w:space="0" w:color="auto"/>
                                                        <w:right w:val="none" w:sz="0" w:space="0" w:color="auto"/>
                                                      </w:divBdr>
                                                      <w:divsChild>
                                                        <w:div w:id="217597639">
                                                          <w:marLeft w:val="0"/>
                                                          <w:marRight w:val="0"/>
                                                          <w:marTop w:val="0"/>
                                                          <w:marBottom w:val="0"/>
                                                          <w:divBdr>
                                                            <w:top w:val="none" w:sz="0" w:space="0" w:color="auto"/>
                                                            <w:left w:val="none" w:sz="0" w:space="0" w:color="auto"/>
                                                            <w:bottom w:val="none" w:sz="0" w:space="0" w:color="auto"/>
                                                            <w:right w:val="none" w:sz="0" w:space="0" w:color="auto"/>
                                                          </w:divBdr>
                                                          <w:divsChild>
                                                            <w:div w:id="588320476">
                                                              <w:marLeft w:val="0"/>
                                                              <w:marRight w:val="0"/>
                                                              <w:marTop w:val="0"/>
                                                              <w:marBottom w:val="0"/>
                                                              <w:divBdr>
                                                                <w:top w:val="none" w:sz="0" w:space="0" w:color="auto"/>
                                                                <w:left w:val="none" w:sz="0" w:space="0" w:color="auto"/>
                                                                <w:bottom w:val="none" w:sz="0" w:space="0" w:color="auto"/>
                                                                <w:right w:val="none" w:sz="0" w:space="0" w:color="auto"/>
                                                              </w:divBdr>
                                                              <w:divsChild>
                                                                <w:div w:id="672148944">
                                                                  <w:marLeft w:val="0"/>
                                                                  <w:marRight w:val="0"/>
                                                                  <w:marTop w:val="0"/>
                                                                  <w:marBottom w:val="0"/>
                                                                  <w:divBdr>
                                                                    <w:top w:val="none" w:sz="0" w:space="0" w:color="auto"/>
                                                                    <w:left w:val="none" w:sz="0" w:space="0" w:color="auto"/>
                                                                    <w:bottom w:val="none" w:sz="0" w:space="0" w:color="auto"/>
                                                                    <w:right w:val="none" w:sz="0" w:space="0" w:color="auto"/>
                                                                  </w:divBdr>
                                                                  <w:divsChild>
                                                                    <w:div w:id="41642112">
                                                                      <w:marLeft w:val="0"/>
                                                                      <w:marRight w:val="0"/>
                                                                      <w:marTop w:val="0"/>
                                                                      <w:marBottom w:val="0"/>
                                                                      <w:divBdr>
                                                                        <w:top w:val="none" w:sz="0" w:space="0" w:color="auto"/>
                                                                        <w:left w:val="none" w:sz="0" w:space="0" w:color="auto"/>
                                                                        <w:bottom w:val="none" w:sz="0" w:space="0" w:color="auto"/>
                                                                        <w:right w:val="none" w:sz="0" w:space="0" w:color="auto"/>
                                                                      </w:divBdr>
                                                                      <w:divsChild>
                                                                        <w:div w:id="167090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kobus\OneDrive\SHARED\Forms%20&amp;%20Templates\JEHF-BC_Letterhead_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JEHF-BC_Letterhead_2</Template>
  <TotalTime>86</TotalTime>
  <Pages>2</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Henshaw</dc:creator>
  <cp:lastModifiedBy>James Henshaw</cp:lastModifiedBy>
  <cp:revision>12</cp:revision>
  <cp:lastPrinted>2014-04-29T20:21:00Z</cp:lastPrinted>
  <dcterms:created xsi:type="dcterms:W3CDTF">2020-03-15T17:44:00Z</dcterms:created>
  <dcterms:modified xsi:type="dcterms:W3CDTF">2020-03-15T22:14:00Z</dcterms:modified>
</cp:coreProperties>
</file>